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1B0A2" w14:textId="0698EC06" w:rsidR="00F00D43" w:rsidRPr="00566146" w:rsidRDefault="00414405" w:rsidP="00612083">
      <w:pPr>
        <w:pStyle w:val="ResumeSectionHeading"/>
        <w:rPr>
          <w:rFonts w:cs="Times New Roman"/>
        </w:rPr>
      </w:pPr>
      <w:r>
        <w:t xml:space="preserve">Name </w:t>
      </w:r>
    </w:p>
    <w:p w14:paraId="03B1F486" w14:textId="77777777" w:rsidR="00FB7F35" w:rsidRPr="00FB7F35" w:rsidRDefault="00FB7F35" w:rsidP="00F00D43">
      <w:pPr>
        <w:pStyle w:val="NoSpacing"/>
        <w:jc w:val="center"/>
        <w:rPr>
          <w:sz w:val="2"/>
          <w:szCs w:val="2"/>
        </w:rPr>
      </w:pPr>
    </w:p>
    <w:p w14:paraId="5CFE5899" w14:textId="77777777" w:rsidR="005D57BF" w:rsidRPr="00C86878" w:rsidRDefault="005D57BF" w:rsidP="00F00D43">
      <w:pPr>
        <w:tabs>
          <w:tab w:val="left" w:pos="6120"/>
        </w:tabs>
        <w:jc w:val="center"/>
        <w:rPr>
          <w:rFonts w:cs="Calibri"/>
          <w:sz w:val="8"/>
          <w:szCs w:val="8"/>
        </w:rPr>
      </w:pPr>
    </w:p>
    <w:p w14:paraId="2499CDF6" w14:textId="204A2C1F" w:rsidR="00F00D43" w:rsidRPr="0077787B" w:rsidRDefault="00414405" w:rsidP="00F00D43">
      <w:pPr>
        <w:tabs>
          <w:tab w:val="left" w:pos="6120"/>
        </w:tabs>
        <w:jc w:val="center"/>
        <w:rPr>
          <w:rFonts w:cs="Calibri"/>
          <w:bCs/>
          <w:iCs/>
          <w:noProof/>
          <w:sz w:val="24"/>
          <w:szCs w:val="24"/>
        </w:rPr>
      </w:pPr>
      <w:proofErr w:type="spellStart"/>
      <w:proofErr w:type="gramStart"/>
      <w:r>
        <w:rPr>
          <w:rFonts w:cs="Calibri"/>
          <w:sz w:val="24"/>
          <w:szCs w:val="24"/>
        </w:rPr>
        <w:t>City,State</w:t>
      </w:r>
      <w:proofErr w:type="spellEnd"/>
      <w:proofErr w:type="gramEnd"/>
      <w:r w:rsidR="00F00D43" w:rsidRPr="0077787B">
        <w:rPr>
          <w:rFonts w:cs="Calibri"/>
          <w:sz w:val="24"/>
          <w:szCs w:val="24"/>
        </w:rPr>
        <w:t xml:space="preserve"> | </w:t>
      </w:r>
      <w:r>
        <w:rPr>
          <w:rFonts w:cs="Calibri"/>
          <w:sz w:val="24"/>
          <w:szCs w:val="24"/>
        </w:rPr>
        <w:t>Number</w:t>
      </w:r>
      <w:r w:rsidR="00F00D43" w:rsidRPr="0077787B">
        <w:rPr>
          <w:rFonts w:cs="Calibri"/>
          <w:bCs/>
          <w:iCs/>
          <w:sz w:val="24"/>
          <w:szCs w:val="24"/>
        </w:rPr>
        <w:t xml:space="preserve"> </w:t>
      </w:r>
      <w:r w:rsidR="00F00D43" w:rsidRPr="0077787B">
        <w:rPr>
          <w:rFonts w:cs="Calibri"/>
          <w:bCs/>
          <w:iCs/>
          <w:noProof/>
          <w:sz w:val="24"/>
          <w:szCs w:val="24"/>
        </w:rPr>
        <w:t xml:space="preserve">| </w:t>
      </w:r>
      <w:hyperlink r:id="rId8" w:history="1">
        <w:r>
          <w:rPr>
            <w:rStyle w:val="Hyperlink"/>
            <w:rFonts w:cs="Calibri"/>
            <w:bCs/>
            <w:iCs/>
            <w:noProof/>
            <w:color w:val="auto"/>
            <w:sz w:val="24"/>
            <w:szCs w:val="24"/>
            <w:u w:val="none"/>
          </w:rPr>
          <w:t>Email</w:t>
        </w:r>
      </w:hyperlink>
      <w:bookmarkStart w:id="0" w:name="_Hlk16677032"/>
      <w:r>
        <w:rPr>
          <w:rStyle w:val="Hyperlink"/>
          <w:rFonts w:cs="Calibri"/>
          <w:bCs/>
          <w:iCs/>
          <w:noProof/>
          <w:color w:val="auto"/>
          <w:sz w:val="24"/>
          <w:szCs w:val="24"/>
          <w:u w:val="none"/>
        </w:rPr>
        <w:t xml:space="preserve"> Address</w:t>
      </w:r>
    </w:p>
    <w:p w14:paraId="3B7F0AD1" w14:textId="355EF011" w:rsidR="00F00D43" w:rsidRPr="00D71C6F" w:rsidRDefault="00111D18" w:rsidP="00F00D43">
      <w:pPr>
        <w:tabs>
          <w:tab w:val="left" w:pos="6120"/>
        </w:tabs>
        <w:jc w:val="center"/>
        <w:rPr>
          <w:rFonts w:asciiTheme="minorHAnsi" w:hAnsiTheme="minorHAnsi" w:cstheme="minorHAnsi"/>
          <w:sz w:val="21"/>
          <w:szCs w:val="21"/>
          <w:shd w:val="clear" w:color="auto" w:fill="FFFFFF"/>
        </w:rPr>
      </w:pPr>
      <w:hyperlink r:id="rId9" w:history="1">
        <w:proofErr w:type="spellStart"/>
        <w:r w:rsidR="00414405">
          <w:rPr>
            <w:rStyle w:val="Hyperlink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Linkedin</w:t>
        </w:r>
        <w:proofErr w:type="spellEnd"/>
      </w:hyperlink>
      <w:r w:rsidR="00414405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shd w:val="clear" w:color="auto" w:fill="FFFFFF"/>
        </w:rPr>
        <w:t xml:space="preserve"> Profile Link</w:t>
      </w:r>
    </w:p>
    <w:bookmarkEnd w:id="0"/>
    <w:p w14:paraId="13CED376" w14:textId="77777777" w:rsidR="0064755D" w:rsidRPr="00D71C6F" w:rsidRDefault="0064755D" w:rsidP="0064755D">
      <w:pPr>
        <w:pStyle w:val="NoSpacing"/>
        <w:pBdr>
          <w:bottom w:val="thickThinSmallGap" w:sz="24" w:space="1" w:color="auto"/>
        </w:pBdr>
        <w:ind w:left="-90"/>
        <w:rPr>
          <w:rFonts w:asciiTheme="minorHAnsi" w:hAnsiTheme="minorHAnsi" w:cstheme="minorHAnsi"/>
          <w:bCs/>
          <w:sz w:val="12"/>
          <w:szCs w:val="12"/>
        </w:rPr>
      </w:pPr>
    </w:p>
    <w:p w14:paraId="0093200D" w14:textId="77777777" w:rsidR="00B73BCA" w:rsidRPr="00CC731B" w:rsidRDefault="00B73BCA" w:rsidP="0064755D">
      <w:pPr>
        <w:ind w:left="-180"/>
        <w:jc w:val="right"/>
        <w:rPr>
          <w:rFonts w:cs="Calibri"/>
          <w:sz w:val="4"/>
          <w:szCs w:val="4"/>
        </w:rPr>
      </w:pPr>
    </w:p>
    <w:p w14:paraId="5AAFC084" w14:textId="31D6A769" w:rsidR="00AA0ED1" w:rsidRDefault="00AA0ED1" w:rsidP="00F55738">
      <w:pPr>
        <w:rPr>
          <w:sz w:val="16"/>
          <w:szCs w:val="16"/>
        </w:rPr>
      </w:pPr>
    </w:p>
    <w:p w14:paraId="5D0F4D32" w14:textId="4CB9CE3F" w:rsidR="00720B81" w:rsidRDefault="00720B81" w:rsidP="00F55738">
      <w:pPr>
        <w:rPr>
          <w:b/>
          <w:bCs/>
          <w:i/>
          <w:iCs/>
          <w:sz w:val="16"/>
          <w:szCs w:val="16"/>
        </w:rPr>
      </w:pPr>
      <w:r>
        <w:rPr>
          <w:b/>
          <w:bCs/>
          <w:i/>
          <w:iCs/>
          <w:sz w:val="16"/>
          <w:szCs w:val="16"/>
        </w:rPr>
        <w:t>**</w:t>
      </w:r>
      <w:r w:rsidR="00380529">
        <w:rPr>
          <w:b/>
          <w:bCs/>
          <w:i/>
          <w:iCs/>
          <w:sz w:val="16"/>
          <w:szCs w:val="16"/>
        </w:rPr>
        <w:t xml:space="preserve">Paragraph </w:t>
      </w:r>
      <w:r>
        <w:rPr>
          <w:b/>
          <w:bCs/>
          <w:i/>
          <w:iCs/>
          <w:sz w:val="16"/>
          <w:szCs w:val="16"/>
        </w:rPr>
        <w:t>Summary should include key words you would use to describe yourself, along with a brief description of both your experience and what you are targeting. Example listed below.</w:t>
      </w:r>
    </w:p>
    <w:p w14:paraId="5560F090" w14:textId="77777777" w:rsidR="00380529" w:rsidRDefault="00380529" w:rsidP="00F55738">
      <w:pPr>
        <w:rPr>
          <w:b/>
          <w:bCs/>
          <w:i/>
          <w:iCs/>
          <w:sz w:val="16"/>
          <w:szCs w:val="16"/>
        </w:rPr>
      </w:pPr>
    </w:p>
    <w:p w14:paraId="3F2EF914" w14:textId="44706DB6" w:rsidR="00380529" w:rsidRDefault="00380529" w:rsidP="00F55738">
      <w:pPr>
        <w:rPr>
          <w:b/>
          <w:bCs/>
          <w:i/>
          <w:iCs/>
          <w:sz w:val="16"/>
          <w:szCs w:val="16"/>
        </w:rPr>
      </w:pPr>
      <w:r w:rsidRPr="00380529">
        <w:rPr>
          <w:b/>
          <w:bCs/>
          <w:i/>
          <w:iCs/>
          <w:sz w:val="16"/>
          <w:szCs w:val="16"/>
        </w:rPr>
        <w:t xml:space="preserve">**Skills Summary should include both technical and soft skills acquired across your career. </w:t>
      </w:r>
      <w:r w:rsidR="007F0D0B">
        <w:rPr>
          <w:b/>
          <w:bCs/>
          <w:i/>
          <w:iCs/>
          <w:sz w:val="16"/>
          <w:szCs w:val="16"/>
        </w:rPr>
        <w:t>E</w:t>
      </w:r>
      <w:r w:rsidRPr="00380529">
        <w:rPr>
          <w:b/>
          <w:bCs/>
          <w:i/>
          <w:iCs/>
          <w:sz w:val="16"/>
          <w:szCs w:val="16"/>
        </w:rPr>
        <w:t>xamples listed below; this can be shortened or expanded as necessary, but be sure to use formatting to change the columns listed to match your overall length</w:t>
      </w:r>
    </w:p>
    <w:p w14:paraId="578BCCF3" w14:textId="77777777" w:rsidR="00720B81" w:rsidRPr="00720B81" w:rsidRDefault="00720B81" w:rsidP="00F55738">
      <w:pPr>
        <w:rPr>
          <w:b/>
          <w:bCs/>
          <w:i/>
          <w:iCs/>
          <w:sz w:val="16"/>
          <w:szCs w:val="16"/>
        </w:rPr>
      </w:pPr>
    </w:p>
    <w:p w14:paraId="0D2C2FD8" w14:textId="59C7CBCB" w:rsidR="00F55738" w:rsidRPr="000A6FB7" w:rsidRDefault="00D3627C" w:rsidP="00F55738">
      <w:r w:rsidRPr="00D3627C">
        <w:rPr>
          <w:b/>
          <w:bCs/>
        </w:rPr>
        <w:t>S</w:t>
      </w:r>
      <w:r w:rsidR="00F55738" w:rsidRPr="00D3627C">
        <w:rPr>
          <w:b/>
          <w:bCs/>
        </w:rPr>
        <w:t>trategic</w:t>
      </w:r>
      <w:r w:rsidR="00F55738" w:rsidRPr="000A6FB7">
        <w:t xml:space="preserve">, </w:t>
      </w:r>
      <w:r w:rsidRPr="00D3627C">
        <w:rPr>
          <w:b/>
          <w:bCs/>
        </w:rPr>
        <w:t>D</w:t>
      </w:r>
      <w:r w:rsidR="00F55738" w:rsidRPr="00D3627C">
        <w:rPr>
          <w:b/>
          <w:bCs/>
        </w:rPr>
        <w:t>ecisive</w:t>
      </w:r>
      <w:r w:rsidR="00F55738" w:rsidRPr="000A6FB7">
        <w:t xml:space="preserve"> and </w:t>
      </w:r>
      <w:r w:rsidRPr="00D3627C">
        <w:rPr>
          <w:b/>
          <w:bCs/>
        </w:rPr>
        <w:t>R</w:t>
      </w:r>
      <w:r w:rsidR="00F55738" w:rsidRPr="00D3627C">
        <w:rPr>
          <w:b/>
          <w:bCs/>
        </w:rPr>
        <w:t>esults-</w:t>
      </w:r>
      <w:r w:rsidRPr="00D3627C">
        <w:rPr>
          <w:b/>
          <w:bCs/>
        </w:rPr>
        <w:t>O</w:t>
      </w:r>
      <w:r w:rsidR="00F55738" w:rsidRPr="00D3627C">
        <w:rPr>
          <w:b/>
          <w:bCs/>
        </w:rPr>
        <w:t xml:space="preserve">riented </w:t>
      </w:r>
      <w:r w:rsidRPr="00D3627C">
        <w:rPr>
          <w:b/>
          <w:bCs/>
        </w:rPr>
        <w:t>P</w:t>
      </w:r>
      <w:r w:rsidR="00F55738" w:rsidRPr="00D3627C">
        <w:rPr>
          <w:b/>
          <w:bCs/>
        </w:rPr>
        <w:t>rofessional</w:t>
      </w:r>
      <w:r w:rsidR="00F55738" w:rsidRPr="000A6FB7">
        <w:t xml:space="preserve"> with </w:t>
      </w:r>
      <w:r w:rsidR="0087681C" w:rsidRPr="0087681C">
        <w:rPr>
          <w:b/>
          <w:bCs/>
        </w:rPr>
        <w:t>E</w:t>
      </w:r>
      <w:r w:rsidR="00F55738" w:rsidRPr="0087681C">
        <w:rPr>
          <w:b/>
          <w:bCs/>
        </w:rPr>
        <w:t>xtensive</w:t>
      </w:r>
      <w:r w:rsidR="00F55738" w:rsidRPr="000A6FB7">
        <w:t xml:space="preserve"> </w:t>
      </w:r>
      <w:r w:rsidR="0087681C" w:rsidRPr="004A64FE">
        <w:rPr>
          <w:b/>
          <w:bCs/>
        </w:rPr>
        <w:t>R</w:t>
      </w:r>
      <w:r w:rsidR="00F55738" w:rsidRPr="004A64FE">
        <w:rPr>
          <w:b/>
          <w:bCs/>
        </w:rPr>
        <w:t xml:space="preserve">etail and </w:t>
      </w:r>
      <w:r w:rsidR="0087681C" w:rsidRPr="004A64FE">
        <w:rPr>
          <w:b/>
          <w:bCs/>
        </w:rPr>
        <w:t>W</w:t>
      </w:r>
      <w:r w:rsidR="00F55738" w:rsidRPr="004A64FE">
        <w:rPr>
          <w:b/>
          <w:bCs/>
        </w:rPr>
        <w:t>holesale</w:t>
      </w:r>
      <w:r w:rsidR="00F55738" w:rsidRPr="0087681C">
        <w:rPr>
          <w:b/>
          <w:bCs/>
        </w:rPr>
        <w:t xml:space="preserve"> </w:t>
      </w:r>
      <w:r w:rsidR="0087681C" w:rsidRPr="0087681C">
        <w:rPr>
          <w:b/>
          <w:bCs/>
        </w:rPr>
        <w:t>M</w:t>
      </w:r>
      <w:r w:rsidR="00F55738" w:rsidRPr="0087681C">
        <w:rPr>
          <w:b/>
          <w:bCs/>
        </w:rPr>
        <w:t>anagement</w:t>
      </w:r>
      <w:r w:rsidR="00F55738" w:rsidRPr="000A6FB7">
        <w:t xml:space="preserve"> </w:t>
      </w:r>
      <w:r w:rsidR="0087681C" w:rsidRPr="0087681C">
        <w:rPr>
          <w:b/>
          <w:bCs/>
        </w:rPr>
        <w:t>E</w:t>
      </w:r>
      <w:r w:rsidR="00F55738" w:rsidRPr="0087681C">
        <w:rPr>
          <w:b/>
          <w:bCs/>
        </w:rPr>
        <w:t>xperience</w:t>
      </w:r>
      <w:r w:rsidR="00F55738" w:rsidRPr="000A6FB7">
        <w:t xml:space="preserve">. With a holistic understanding of the </w:t>
      </w:r>
      <w:r w:rsidRPr="0087681C">
        <w:rPr>
          <w:b/>
          <w:bCs/>
        </w:rPr>
        <w:t>D</w:t>
      </w:r>
      <w:r w:rsidR="00F55738" w:rsidRPr="0087681C">
        <w:rPr>
          <w:b/>
          <w:bCs/>
        </w:rPr>
        <w:t xml:space="preserve">evelopment and </w:t>
      </w:r>
      <w:r w:rsidRPr="0087681C">
        <w:rPr>
          <w:b/>
          <w:bCs/>
        </w:rPr>
        <w:t>E</w:t>
      </w:r>
      <w:r w:rsidR="00F55738" w:rsidRPr="0087681C">
        <w:rPr>
          <w:b/>
          <w:bCs/>
        </w:rPr>
        <w:t xml:space="preserve">xecution of </w:t>
      </w:r>
      <w:r w:rsidRPr="0087681C">
        <w:rPr>
          <w:b/>
          <w:bCs/>
        </w:rPr>
        <w:t>R</w:t>
      </w:r>
      <w:r w:rsidR="00F55738" w:rsidRPr="0087681C">
        <w:rPr>
          <w:b/>
          <w:bCs/>
        </w:rPr>
        <w:t xml:space="preserve">etail </w:t>
      </w:r>
      <w:r w:rsidRPr="0087681C">
        <w:rPr>
          <w:b/>
          <w:bCs/>
        </w:rPr>
        <w:t>S</w:t>
      </w:r>
      <w:r w:rsidR="003643B5" w:rsidRPr="0087681C">
        <w:rPr>
          <w:b/>
          <w:bCs/>
        </w:rPr>
        <w:t>trategies</w:t>
      </w:r>
      <w:r w:rsidR="003643B5" w:rsidRPr="000A6FB7">
        <w:t xml:space="preserve"> and </w:t>
      </w:r>
      <w:r w:rsidR="0087681C" w:rsidRPr="0087681C">
        <w:rPr>
          <w:b/>
          <w:bCs/>
        </w:rPr>
        <w:t>S</w:t>
      </w:r>
      <w:r w:rsidR="003643B5" w:rsidRPr="0087681C">
        <w:rPr>
          <w:b/>
          <w:bCs/>
        </w:rPr>
        <w:t xml:space="preserve">tore </w:t>
      </w:r>
      <w:r w:rsidR="0087681C" w:rsidRPr="0087681C">
        <w:rPr>
          <w:b/>
          <w:bCs/>
        </w:rPr>
        <w:t>O</w:t>
      </w:r>
      <w:r w:rsidR="003643B5" w:rsidRPr="0087681C">
        <w:rPr>
          <w:b/>
          <w:bCs/>
        </w:rPr>
        <w:t>perations</w:t>
      </w:r>
      <w:r w:rsidR="00AC42F3" w:rsidRPr="000A6FB7">
        <w:t>,</w:t>
      </w:r>
      <w:r w:rsidR="00F97ACB" w:rsidRPr="000A6FB7">
        <w:t xml:space="preserve"> </w:t>
      </w:r>
      <w:r w:rsidR="00F55738" w:rsidRPr="000A6FB7">
        <w:t>successfully identif</w:t>
      </w:r>
      <w:r w:rsidR="00F97ACB" w:rsidRPr="000A6FB7">
        <w:t>ies</w:t>
      </w:r>
      <w:r w:rsidR="00F55738" w:rsidRPr="000A6FB7">
        <w:t xml:space="preserve"> both </w:t>
      </w:r>
      <w:r w:rsidR="0087681C" w:rsidRPr="0087681C">
        <w:rPr>
          <w:b/>
          <w:bCs/>
        </w:rPr>
        <w:t>S</w:t>
      </w:r>
      <w:r w:rsidR="00F55738" w:rsidRPr="0087681C">
        <w:rPr>
          <w:b/>
          <w:bCs/>
        </w:rPr>
        <w:t xml:space="preserve">hort and </w:t>
      </w:r>
      <w:r w:rsidR="0087681C" w:rsidRPr="0087681C">
        <w:rPr>
          <w:b/>
          <w:bCs/>
        </w:rPr>
        <w:t>L</w:t>
      </w:r>
      <w:r w:rsidR="00F55738" w:rsidRPr="0087681C">
        <w:rPr>
          <w:b/>
          <w:bCs/>
        </w:rPr>
        <w:t>ong-</w:t>
      </w:r>
      <w:r w:rsidR="0087681C" w:rsidRPr="0087681C">
        <w:rPr>
          <w:b/>
          <w:bCs/>
        </w:rPr>
        <w:t>R</w:t>
      </w:r>
      <w:r w:rsidR="00F55738" w:rsidRPr="0087681C">
        <w:rPr>
          <w:b/>
          <w:bCs/>
        </w:rPr>
        <w:t>ange</w:t>
      </w:r>
      <w:r w:rsidR="00F55738" w:rsidRPr="000A6FB7">
        <w:t xml:space="preserve"> </w:t>
      </w:r>
      <w:r w:rsidR="0087681C" w:rsidRPr="0087681C">
        <w:rPr>
          <w:b/>
          <w:bCs/>
        </w:rPr>
        <w:t>S</w:t>
      </w:r>
      <w:r w:rsidR="00F55738" w:rsidRPr="0087681C">
        <w:rPr>
          <w:b/>
          <w:bCs/>
        </w:rPr>
        <w:t xml:space="preserve">ustainable </w:t>
      </w:r>
      <w:r w:rsidR="0087681C" w:rsidRPr="0087681C">
        <w:rPr>
          <w:b/>
          <w:bCs/>
        </w:rPr>
        <w:t>G</w:t>
      </w:r>
      <w:r w:rsidR="00F55738" w:rsidRPr="0087681C">
        <w:rPr>
          <w:b/>
          <w:bCs/>
        </w:rPr>
        <w:t>rowth</w:t>
      </w:r>
      <w:r w:rsidR="00F55738" w:rsidRPr="000A6FB7">
        <w:t xml:space="preserve"> </w:t>
      </w:r>
      <w:r w:rsidR="004A64FE" w:rsidRPr="004A64FE">
        <w:rPr>
          <w:b/>
          <w:bCs/>
        </w:rPr>
        <w:t>Opportunities</w:t>
      </w:r>
      <w:r w:rsidR="00F55738" w:rsidRPr="000A6FB7">
        <w:t xml:space="preserve">, </w:t>
      </w:r>
      <w:r w:rsidR="00993FDA" w:rsidRPr="000A6FB7">
        <w:t>translating</w:t>
      </w:r>
      <w:r w:rsidR="00CA66C0" w:rsidRPr="000A6FB7">
        <w:t xml:space="preserve"> </w:t>
      </w:r>
      <w:r w:rsidR="00F55738" w:rsidRPr="000A6FB7">
        <w:t xml:space="preserve">into </w:t>
      </w:r>
      <w:r w:rsidR="0087681C" w:rsidRPr="0087681C">
        <w:rPr>
          <w:b/>
          <w:bCs/>
        </w:rPr>
        <w:t>I</w:t>
      </w:r>
      <w:r w:rsidR="00F55738" w:rsidRPr="0087681C">
        <w:rPr>
          <w:b/>
          <w:bCs/>
        </w:rPr>
        <w:t xml:space="preserve">ncreased </w:t>
      </w:r>
      <w:r w:rsidR="0087681C" w:rsidRPr="0087681C">
        <w:rPr>
          <w:b/>
          <w:bCs/>
        </w:rPr>
        <w:t>S</w:t>
      </w:r>
      <w:r w:rsidR="00F55738" w:rsidRPr="0087681C">
        <w:rPr>
          <w:b/>
          <w:bCs/>
        </w:rPr>
        <w:t>ales</w:t>
      </w:r>
      <w:r w:rsidR="00F55738" w:rsidRPr="000A6FB7">
        <w:t xml:space="preserve">, </w:t>
      </w:r>
      <w:r w:rsidR="0087681C" w:rsidRPr="0087681C">
        <w:rPr>
          <w:b/>
          <w:bCs/>
        </w:rPr>
        <w:t>I</w:t>
      </w:r>
      <w:r w:rsidR="00F55738" w:rsidRPr="0087681C">
        <w:rPr>
          <w:b/>
          <w:bCs/>
        </w:rPr>
        <w:t xml:space="preserve">mproved </w:t>
      </w:r>
      <w:r w:rsidR="0087681C" w:rsidRPr="0087681C">
        <w:rPr>
          <w:b/>
          <w:bCs/>
        </w:rPr>
        <w:t>B</w:t>
      </w:r>
      <w:r w:rsidR="00F55738" w:rsidRPr="0087681C">
        <w:rPr>
          <w:b/>
          <w:bCs/>
        </w:rPr>
        <w:t xml:space="preserve">rand </w:t>
      </w:r>
      <w:r w:rsidR="0087681C" w:rsidRPr="0087681C">
        <w:rPr>
          <w:b/>
          <w:bCs/>
        </w:rPr>
        <w:t>A</w:t>
      </w:r>
      <w:r w:rsidR="00F55738" w:rsidRPr="0087681C">
        <w:rPr>
          <w:b/>
          <w:bCs/>
        </w:rPr>
        <w:t>wareness</w:t>
      </w:r>
      <w:r w:rsidR="00F55738" w:rsidRPr="000A6FB7">
        <w:t xml:space="preserve">, </w:t>
      </w:r>
      <w:r w:rsidR="0087681C" w:rsidRPr="0087681C">
        <w:rPr>
          <w:b/>
          <w:bCs/>
        </w:rPr>
        <w:t>O</w:t>
      </w:r>
      <w:r w:rsidR="00F55738" w:rsidRPr="0087681C">
        <w:rPr>
          <w:b/>
          <w:bCs/>
        </w:rPr>
        <w:t xml:space="preserve">perational </w:t>
      </w:r>
      <w:r w:rsidR="0087681C" w:rsidRPr="0087681C">
        <w:rPr>
          <w:b/>
          <w:bCs/>
        </w:rPr>
        <w:t>Ef</w:t>
      </w:r>
      <w:r w:rsidR="00F55738" w:rsidRPr="0087681C">
        <w:rPr>
          <w:b/>
          <w:bCs/>
        </w:rPr>
        <w:t>ficiencies</w:t>
      </w:r>
      <w:r w:rsidR="00F55738" w:rsidRPr="000A6FB7">
        <w:t xml:space="preserve"> and </w:t>
      </w:r>
      <w:r w:rsidR="0087681C" w:rsidRPr="0087681C">
        <w:rPr>
          <w:b/>
          <w:bCs/>
        </w:rPr>
        <w:t>C</w:t>
      </w:r>
      <w:r w:rsidR="00F55738" w:rsidRPr="0087681C">
        <w:rPr>
          <w:b/>
          <w:bCs/>
        </w:rPr>
        <w:t xml:space="preserve">ustomer </w:t>
      </w:r>
      <w:r w:rsidR="0087681C" w:rsidRPr="0087681C">
        <w:rPr>
          <w:b/>
          <w:bCs/>
        </w:rPr>
        <w:t>E</w:t>
      </w:r>
      <w:r w:rsidR="00F55738" w:rsidRPr="0087681C">
        <w:rPr>
          <w:b/>
          <w:bCs/>
        </w:rPr>
        <w:t>xpansion</w:t>
      </w:r>
      <w:r w:rsidR="00F55738" w:rsidRPr="000A6FB7">
        <w:t xml:space="preserve">. </w:t>
      </w:r>
      <w:r w:rsidR="0087681C" w:rsidRPr="0087681C">
        <w:rPr>
          <w:b/>
          <w:bCs/>
        </w:rPr>
        <w:t>B</w:t>
      </w:r>
      <w:r w:rsidR="00F55738" w:rsidRPr="0087681C">
        <w:rPr>
          <w:b/>
          <w:bCs/>
        </w:rPr>
        <w:t>uilds</w:t>
      </w:r>
      <w:r w:rsidR="00F55738" w:rsidRPr="000A6FB7">
        <w:t xml:space="preserve"> </w:t>
      </w:r>
      <w:r w:rsidR="0087681C" w:rsidRPr="0087681C">
        <w:rPr>
          <w:b/>
          <w:bCs/>
        </w:rPr>
        <w:t>H</w:t>
      </w:r>
      <w:r w:rsidR="00F55738" w:rsidRPr="0087681C">
        <w:rPr>
          <w:b/>
          <w:bCs/>
        </w:rPr>
        <w:t xml:space="preserve">ighly </w:t>
      </w:r>
      <w:r w:rsidR="0087681C" w:rsidRPr="0087681C">
        <w:rPr>
          <w:b/>
          <w:bCs/>
        </w:rPr>
        <w:t>M</w:t>
      </w:r>
      <w:r w:rsidR="00F55738" w:rsidRPr="0087681C">
        <w:rPr>
          <w:b/>
          <w:bCs/>
        </w:rPr>
        <w:t xml:space="preserve">otivated </w:t>
      </w:r>
      <w:r w:rsidR="0087681C" w:rsidRPr="0087681C">
        <w:rPr>
          <w:b/>
          <w:bCs/>
        </w:rPr>
        <w:t>T</w:t>
      </w:r>
      <w:r w:rsidR="00F55738" w:rsidRPr="0087681C">
        <w:rPr>
          <w:b/>
          <w:bCs/>
        </w:rPr>
        <w:t>eams</w:t>
      </w:r>
      <w:r w:rsidR="00F55738" w:rsidRPr="000A6FB7">
        <w:t xml:space="preserve"> driven by a </w:t>
      </w:r>
      <w:r w:rsidR="0087681C" w:rsidRPr="0087681C">
        <w:rPr>
          <w:b/>
          <w:bCs/>
        </w:rPr>
        <w:t>C</w:t>
      </w:r>
      <w:r w:rsidR="00F55738" w:rsidRPr="0087681C">
        <w:rPr>
          <w:b/>
          <w:bCs/>
        </w:rPr>
        <w:t xml:space="preserve">ulture of </w:t>
      </w:r>
      <w:r w:rsidR="0087681C" w:rsidRPr="0087681C">
        <w:rPr>
          <w:b/>
          <w:bCs/>
        </w:rPr>
        <w:t>C</w:t>
      </w:r>
      <w:r w:rsidR="00F55738" w:rsidRPr="0087681C">
        <w:rPr>
          <w:b/>
          <w:bCs/>
        </w:rPr>
        <w:t>ollaboration</w:t>
      </w:r>
      <w:r w:rsidR="00F55738" w:rsidRPr="000A6FB7">
        <w:t xml:space="preserve">, </w:t>
      </w:r>
      <w:r w:rsidR="0087681C" w:rsidRPr="0087681C">
        <w:rPr>
          <w:b/>
          <w:bCs/>
        </w:rPr>
        <w:t>I</w:t>
      </w:r>
      <w:r w:rsidR="00D30A83" w:rsidRPr="0087681C">
        <w:rPr>
          <w:b/>
          <w:bCs/>
        </w:rPr>
        <w:t>nspiration</w:t>
      </w:r>
      <w:r w:rsidR="00D30A83" w:rsidRPr="000A6FB7">
        <w:t xml:space="preserve"> </w:t>
      </w:r>
      <w:r w:rsidR="00F55738" w:rsidRPr="000A6FB7">
        <w:t xml:space="preserve">and </w:t>
      </w:r>
      <w:r w:rsidR="0087681C" w:rsidRPr="0087681C">
        <w:rPr>
          <w:b/>
          <w:bCs/>
        </w:rPr>
        <w:t>T</w:t>
      </w:r>
      <w:r w:rsidR="00E1677A" w:rsidRPr="0087681C">
        <w:rPr>
          <w:b/>
          <w:bCs/>
        </w:rPr>
        <w:t>eam</w:t>
      </w:r>
      <w:r w:rsidR="00F55738" w:rsidRPr="0087681C">
        <w:rPr>
          <w:b/>
          <w:bCs/>
        </w:rPr>
        <w:t xml:space="preserve"> </w:t>
      </w:r>
      <w:r w:rsidR="0087681C" w:rsidRPr="0087681C">
        <w:rPr>
          <w:b/>
          <w:bCs/>
        </w:rPr>
        <w:t>E</w:t>
      </w:r>
      <w:r w:rsidR="00F55738" w:rsidRPr="0087681C">
        <w:rPr>
          <w:b/>
          <w:bCs/>
        </w:rPr>
        <w:t>ngagement</w:t>
      </w:r>
      <w:r w:rsidR="00F55738" w:rsidRPr="000A6FB7">
        <w:t>.</w:t>
      </w:r>
      <w:r w:rsidR="00076FE1" w:rsidRPr="000A6FB7">
        <w:t xml:space="preserve"> Excellent abilities in:</w:t>
      </w:r>
    </w:p>
    <w:p w14:paraId="73342341" w14:textId="77777777" w:rsidR="00E0015F" w:rsidRPr="0097656C" w:rsidRDefault="00E0015F" w:rsidP="00F00D43">
      <w:pPr>
        <w:pStyle w:val="NoSpacing"/>
        <w:tabs>
          <w:tab w:val="left" w:pos="180"/>
          <w:tab w:val="left" w:pos="3960"/>
          <w:tab w:val="left" w:pos="4140"/>
          <w:tab w:val="left" w:pos="7560"/>
          <w:tab w:val="left" w:pos="7740"/>
        </w:tabs>
        <w:rPr>
          <w:rFonts w:cs="Calibri"/>
          <w:bCs/>
          <w:iCs/>
          <w:sz w:val="16"/>
          <w:szCs w:val="16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3"/>
        <w:gridCol w:w="3274"/>
        <w:gridCol w:w="3531"/>
      </w:tblGrid>
      <w:tr w:rsidR="00076FE1" w:rsidRPr="0097656C" w14:paraId="12041D6A" w14:textId="77777777" w:rsidTr="00146C07">
        <w:tc>
          <w:tcPr>
            <w:tcW w:w="3102" w:type="dxa"/>
          </w:tcPr>
          <w:p w14:paraId="32397C7F" w14:textId="77777777" w:rsidR="00D253F1" w:rsidRPr="005D01AC" w:rsidRDefault="00D253F1" w:rsidP="006A08B7">
            <w:pPr>
              <w:pStyle w:val="NoSpacing"/>
              <w:numPr>
                <w:ilvl w:val="0"/>
                <w:numId w:val="26"/>
              </w:numPr>
              <w:ind w:left="612"/>
              <w:jc w:val="both"/>
              <w:rPr>
                <w:b/>
                <w:bCs/>
                <w:sz w:val="21"/>
                <w:szCs w:val="21"/>
                <w:shd w:val="clear" w:color="auto" w:fill="FFFFFF"/>
              </w:rPr>
            </w:pPr>
            <w:r w:rsidRPr="005D01AC">
              <w:rPr>
                <w:bCs/>
                <w:sz w:val="21"/>
                <w:szCs w:val="21"/>
                <w:shd w:val="clear" w:color="auto" w:fill="FFFFFF"/>
              </w:rPr>
              <w:t>Project Management</w:t>
            </w:r>
          </w:p>
        </w:tc>
        <w:tc>
          <w:tcPr>
            <w:tcW w:w="3355" w:type="dxa"/>
          </w:tcPr>
          <w:p w14:paraId="6269EA61" w14:textId="451C8DE3" w:rsidR="00D253F1" w:rsidRPr="005D01AC" w:rsidRDefault="004E57BB" w:rsidP="00EC0BB3">
            <w:pPr>
              <w:pStyle w:val="NoSpacing"/>
              <w:numPr>
                <w:ilvl w:val="0"/>
                <w:numId w:val="26"/>
              </w:numPr>
              <w:ind w:left="631"/>
              <w:rPr>
                <w:bCs/>
                <w:sz w:val="21"/>
                <w:szCs w:val="21"/>
                <w:shd w:val="clear" w:color="auto" w:fill="FFFFFF"/>
              </w:rPr>
            </w:pPr>
            <w:r w:rsidRPr="005D01AC">
              <w:rPr>
                <w:bCs/>
                <w:sz w:val="21"/>
                <w:szCs w:val="21"/>
                <w:shd w:val="clear" w:color="auto" w:fill="FFFFFF"/>
              </w:rPr>
              <w:t>Process Re-</w:t>
            </w:r>
            <w:r w:rsidR="0087681C">
              <w:rPr>
                <w:bCs/>
                <w:sz w:val="21"/>
                <w:szCs w:val="21"/>
                <w:shd w:val="clear" w:color="auto" w:fill="FFFFFF"/>
              </w:rPr>
              <w:t>E</w:t>
            </w:r>
            <w:r w:rsidRPr="005D01AC">
              <w:rPr>
                <w:bCs/>
                <w:sz w:val="21"/>
                <w:szCs w:val="21"/>
                <w:shd w:val="clear" w:color="auto" w:fill="FFFFFF"/>
              </w:rPr>
              <w:t>ngineering</w:t>
            </w:r>
          </w:p>
        </w:tc>
        <w:tc>
          <w:tcPr>
            <w:tcW w:w="3649" w:type="dxa"/>
          </w:tcPr>
          <w:p w14:paraId="145167B4" w14:textId="77777777" w:rsidR="00D253F1" w:rsidRPr="005D01AC" w:rsidRDefault="00993FDA" w:rsidP="00993FDA">
            <w:pPr>
              <w:pStyle w:val="NoSpacing"/>
              <w:numPr>
                <w:ilvl w:val="0"/>
                <w:numId w:val="26"/>
              </w:numPr>
              <w:ind w:left="605"/>
              <w:rPr>
                <w:b/>
                <w:bCs/>
                <w:sz w:val="21"/>
                <w:szCs w:val="21"/>
                <w:shd w:val="clear" w:color="auto" w:fill="FFFFFF"/>
              </w:rPr>
            </w:pPr>
            <w:r>
              <w:rPr>
                <w:bCs/>
                <w:sz w:val="21"/>
                <w:szCs w:val="21"/>
                <w:shd w:val="clear" w:color="auto" w:fill="FFFFFF"/>
              </w:rPr>
              <w:t>Brand Strategy / Planning</w:t>
            </w:r>
          </w:p>
        </w:tc>
      </w:tr>
      <w:tr w:rsidR="00076FE1" w:rsidRPr="0097656C" w14:paraId="20845E3F" w14:textId="77777777" w:rsidTr="00146C07">
        <w:tc>
          <w:tcPr>
            <w:tcW w:w="3102" w:type="dxa"/>
          </w:tcPr>
          <w:p w14:paraId="42E927C0" w14:textId="77777777" w:rsidR="00D253F1" w:rsidRPr="005D01AC" w:rsidRDefault="00D253F1" w:rsidP="006A08B7">
            <w:pPr>
              <w:pStyle w:val="NoSpacing"/>
              <w:numPr>
                <w:ilvl w:val="0"/>
                <w:numId w:val="26"/>
              </w:numPr>
              <w:ind w:left="612"/>
              <w:jc w:val="both"/>
              <w:rPr>
                <w:b/>
                <w:bCs/>
                <w:sz w:val="21"/>
                <w:szCs w:val="21"/>
                <w:shd w:val="clear" w:color="auto" w:fill="FFFFFF"/>
              </w:rPr>
            </w:pPr>
            <w:r w:rsidRPr="005D01AC">
              <w:rPr>
                <w:bCs/>
                <w:sz w:val="21"/>
                <w:szCs w:val="21"/>
                <w:shd w:val="clear" w:color="auto" w:fill="FFFFFF"/>
              </w:rPr>
              <w:t>Continuous Improvement</w:t>
            </w:r>
          </w:p>
        </w:tc>
        <w:tc>
          <w:tcPr>
            <w:tcW w:w="3355" w:type="dxa"/>
          </w:tcPr>
          <w:p w14:paraId="05A6CC17" w14:textId="77777777" w:rsidR="00D253F1" w:rsidRPr="005D01AC" w:rsidRDefault="00D253F1" w:rsidP="00EC0BB3">
            <w:pPr>
              <w:pStyle w:val="NoSpacing"/>
              <w:numPr>
                <w:ilvl w:val="0"/>
                <w:numId w:val="26"/>
              </w:numPr>
              <w:ind w:left="631"/>
              <w:rPr>
                <w:b/>
                <w:bCs/>
                <w:sz w:val="21"/>
                <w:szCs w:val="21"/>
                <w:shd w:val="clear" w:color="auto" w:fill="FFFFFF"/>
              </w:rPr>
            </w:pPr>
            <w:r w:rsidRPr="005D01AC">
              <w:rPr>
                <w:bCs/>
                <w:sz w:val="21"/>
                <w:szCs w:val="21"/>
                <w:shd w:val="clear" w:color="auto" w:fill="FFFFFF"/>
              </w:rPr>
              <w:t>Problem Solving</w:t>
            </w:r>
          </w:p>
        </w:tc>
        <w:tc>
          <w:tcPr>
            <w:tcW w:w="3649" w:type="dxa"/>
          </w:tcPr>
          <w:p w14:paraId="6AF051F0" w14:textId="77777777" w:rsidR="00D253F1" w:rsidRPr="005D01AC" w:rsidRDefault="00D253F1" w:rsidP="00EC0BB3">
            <w:pPr>
              <w:pStyle w:val="NoSpacing"/>
              <w:numPr>
                <w:ilvl w:val="0"/>
                <w:numId w:val="26"/>
              </w:numPr>
              <w:ind w:left="605"/>
              <w:rPr>
                <w:b/>
                <w:bCs/>
                <w:sz w:val="21"/>
                <w:szCs w:val="21"/>
                <w:shd w:val="clear" w:color="auto" w:fill="FFFFFF"/>
              </w:rPr>
            </w:pPr>
            <w:r w:rsidRPr="005D01AC">
              <w:rPr>
                <w:bCs/>
                <w:sz w:val="21"/>
                <w:szCs w:val="21"/>
                <w:shd w:val="clear" w:color="auto" w:fill="FFFFFF"/>
              </w:rPr>
              <w:t>Relationship Building</w:t>
            </w:r>
          </w:p>
        </w:tc>
      </w:tr>
      <w:tr w:rsidR="00076FE1" w:rsidRPr="0097656C" w14:paraId="7315D448" w14:textId="77777777" w:rsidTr="00146C07">
        <w:tc>
          <w:tcPr>
            <w:tcW w:w="3102" w:type="dxa"/>
          </w:tcPr>
          <w:p w14:paraId="11206CAF" w14:textId="77777777" w:rsidR="00D253F1" w:rsidRPr="005D01AC" w:rsidRDefault="00D253F1" w:rsidP="006A08B7">
            <w:pPr>
              <w:pStyle w:val="NoSpacing"/>
              <w:numPr>
                <w:ilvl w:val="0"/>
                <w:numId w:val="26"/>
              </w:numPr>
              <w:ind w:left="612"/>
              <w:jc w:val="both"/>
              <w:rPr>
                <w:b/>
                <w:bCs/>
                <w:sz w:val="21"/>
                <w:szCs w:val="21"/>
                <w:shd w:val="clear" w:color="auto" w:fill="FFFFFF"/>
              </w:rPr>
            </w:pPr>
            <w:r w:rsidRPr="005D01AC">
              <w:rPr>
                <w:bCs/>
                <w:sz w:val="21"/>
                <w:szCs w:val="21"/>
                <w:shd w:val="clear" w:color="auto" w:fill="FFFFFF"/>
              </w:rPr>
              <w:t>Strategic Planning</w:t>
            </w:r>
          </w:p>
        </w:tc>
        <w:tc>
          <w:tcPr>
            <w:tcW w:w="3355" w:type="dxa"/>
          </w:tcPr>
          <w:p w14:paraId="23F6283A" w14:textId="77777777" w:rsidR="00D253F1" w:rsidRPr="005D01AC" w:rsidRDefault="00EC0BB3" w:rsidP="00EC0BB3">
            <w:pPr>
              <w:pStyle w:val="NoSpacing"/>
              <w:numPr>
                <w:ilvl w:val="0"/>
                <w:numId w:val="26"/>
              </w:numPr>
              <w:ind w:left="631"/>
              <w:rPr>
                <w:b/>
                <w:bCs/>
                <w:sz w:val="21"/>
                <w:szCs w:val="21"/>
                <w:shd w:val="clear" w:color="auto" w:fill="FFFFFF"/>
              </w:rPr>
            </w:pPr>
            <w:r>
              <w:rPr>
                <w:bCs/>
                <w:sz w:val="21"/>
                <w:szCs w:val="21"/>
                <w:shd w:val="clear" w:color="auto" w:fill="FFFFFF"/>
              </w:rPr>
              <w:t xml:space="preserve">Supply Chain </w:t>
            </w:r>
            <w:r w:rsidR="004E57BB" w:rsidRPr="005D01AC">
              <w:rPr>
                <w:bCs/>
                <w:sz w:val="21"/>
                <w:szCs w:val="21"/>
                <w:shd w:val="clear" w:color="auto" w:fill="FFFFFF"/>
              </w:rPr>
              <w:t>Management</w:t>
            </w:r>
          </w:p>
        </w:tc>
        <w:tc>
          <w:tcPr>
            <w:tcW w:w="3649" w:type="dxa"/>
          </w:tcPr>
          <w:p w14:paraId="35720AD1" w14:textId="77777777" w:rsidR="00D253F1" w:rsidRPr="005D01AC" w:rsidRDefault="00D253F1" w:rsidP="00EC0BB3">
            <w:pPr>
              <w:pStyle w:val="NoSpacing"/>
              <w:numPr>
                <w:ilvl w:val="0"/>
                <w:numId w:val="26"/>
              </w:numPr>
              <w:ind w:left="605"/>
              <w:rPr>
                <w:b/>
                <w:bCs/>
                <w:sz w:val="21"/>
                <w:szCs w:val="21"/>
                <w:shd w:val="clear" w:color="auto" w:fill="FFFFFF"/>
              </w:rPr>
            </w:pPr>
            <w:r w:rsidRPr="005D01AC">
              <w:rPr>
                <w:bCs/>
                <w:sz w:val="21"/>
                <w:szCs w:val="21"/>
                <w:shd w:val="clear" w:color="auto" w:fill="FFFFFF"/>
              </w:rPr>
              <w:t xml:space="preserve">Customer </w:t>
            </w:r>
            <w:r w:rsidR="00E25A6C" w:rsidRPr="005D01AC">
              <w:rPr>
                <w:bCs/>
                <w:sz w:val="21"/>
                <w:szCs w:val="21"/>
                <w:shd w:val="clear" w:color="auto" w:fill="FFFFFF"/>
              </w:rPr>
              <w:t>Care</w:t>
            </w:r>
          </w:p>
        </w:tc>
      </w:tr>
      <w:tr w:rsidR="00076FE1" w:rsidRPr="0097656C" w14:paraId="045AC2B6" w14:textId="77777777" w:rsidTr="00146C07">
        <w:tc>
          <w:tcPr>
            <w:tcW w:w="3102" w:type="dxa"/>
          </w:tcPr>
          <w:p w14:paraId="277DBEA0" w14:textId="77777777" w:rsidR="00D253F1" w:rsidRPr="005D01AC" w:rsidRDefault="00C3787F" w:rsidP="006A08B7">
            <w:pPr>
              <w:pStyle w:val="NoSpacing"/>
              <w:numPr>
                <w:ilvl w:val="0"/>
                <w:numId w:val="26"/>
              </w:numPr>
              <w:ind w:left="612"/>
              <w:jc w:val="both"/>
              <w:rPr>
                <w:b/>
                <w:bCs/>
                <w:sz w:val="21"/>
                <w:szCs w:val="21"/>
                <w:shd w:val="clear" w:color="auto" w:fill="FFFFFF"/>
              </w:rPr>
            </w:pPr>
            <w:r w:rsidRPr="005D01AC">
              <w:rPr>
                <w:bCs/>
                <w:sz w:val="21"/>
                <w:szCs w:val="21"/>
                <w:shd w:val="clear" w:color="auto" w:fill="FFFFFF"/>
              </w:rPr>
              <w:t>Business Development</w:t>
            </w:r>
          </w:p>
        </w:tc>
        <w:tc>
          <w:tcPr>
            <w:tcW w:w="3355" w:type="dxa"/>
          </w:tcPr>
          <w:p w14:paraId="1E06CC54" w14:textId="77777777" w:rsidR="00D253F1" w:rsidRPr="005D01AC" w:rsidRDefault="00076FE1" w:rsidP="00EC0BB3">
            <w:pPr>
              <w:pStyle w:val="NoSpacing"/>
              <w:numPr>
                <w:ilvl w:val="0"/>
                <w:numId w:val="26"/>
              </w:numPr>
              <w:ind w:left="631"/>
              <w:rPr>
                <w:b/>
                <w:bCs/>
                <w:sz w:val="21"/>
                <w:szCs w:val="21"/>
                <w:shd w:val="clear" w:color="auto" w:fill="FFFFFF"/>
              </w:rPr>
            </w:pPr>
            <w:r w:rsidRPr="005D01AC">
              <w:rPr>
                <w:bCs/>
                <w:sz w:val="21"/>
                <w:szCs w:val="21"/>
                <w:shd w:val="clear" w:color="auto" w:fill="FFFFFF"/>
              </w:rPr>
              <w:t>Communication</w:t>
            </w:r>
          </w:p>
        </w:tc>
        <w:tc>
          <w:tcPr>
            <w:tcW w:w="3649" w:type="dxa"/>
          </w:tcPr>
          <w:p w14:paraId="05D981F2" w14:textId="77777777" w:rsidR="00D253F1" w:rsidRPr="005D01AC" w:rsidRDefault="00D253F1" w:rsidP="00EC0BB3">
            <w:pPr>
              <w:pStyle w:val="NoSpacing"/>
              <w:numPr>
                <w:ilvl w:val="0"/>
                <w:numId w:val="26"/>
              </w:numPr>
              <w:ind w:left="605"/>
              <w:rPr>
                <w:b/>
                <w:bCs/>
                <w:sz w:val="21"/>
                <w:szCs w:val="21"/>
                <w:shd w:val="clear" w:color="auto" w:fill="FFFFFF"/>
              </w:rPr>
            </w:pPr>
            <w:r w:rsidRPr="005D01AC">
              <w:rPr>
                <w:bCs/>
                <w:sz w:val="21"/>
                <w:szCs w:val="21"/>
                <w:shd w:val="clear" w:color="auto" w:fill="FFFFFF"/>
              </w:rPr>
              <w:t>Training and Development</w:t>
            </w:r>
          </w:p>
        </w:tc>
      </w:tr>
    </w:tbl>
    <w:p w14:paraId="28EC7086" w14:textId="77777777" w:rsidR="004E1570" w:rsidRPr="00860D21" w:rsidRDefault="004E1570" w:rsidP="00F00D43">
      <w:pPr>
        <w:pStyle w:val="NoSpacing"/>
        <w:jc w:val="center"/>
        <w:rPr>
          <w:bCs/>
          <w:sz w:val="16"/>
          <w:szCs w:val="16"/>
          <w:shd w:val="clear" w:color="auto" w:fill="FFFFFF"/>
        </w:rPr>
      </w:pPr>
    </w:p>
    <w:p w14:paraId="11A58532" w14:textId="77777777" w:rsidR="00F00D43" w:rsidRPr="000A6FB7" w:rsidRDefault="00F00D43" w:rsidP="00612083">
      <w:pPr>
        <w:pStyle w:val="ResumeSectionHeading"/>
        <w:rPr>
          <w:rFonts w:cs="Times New Roman"/>
          <w:sz w:val="26"/>
          <w:szCs w:val="26"/>
        </w:rPr>
      </w:pPr>
      <w:r w:rsidRPr="000A6FB7">
        <w:rPr>
          <w:sz w:val="26"/>
          <w:szCs w:val="26"/>
        </w:rPr>
        <w:t>Professional Experience</w:t>
      </w:r>
    </w:p>
    <w:p w14:paraId="15F391B4" w14:textId="77777777" w:rsidR="00044696" w:rsidRPr="00C86878" w:rsidRDefault="00044696" w:rsidP="0064755D">
      <w:pPr>
        <w:pStyle w:val="NoSpacing"/>
        <w:ind w:left="-90"/>
        <w:rPr>
          <w:bCs/>
          <w:sz w:val="8"/>
          <w:szCs w:val="8"/>
        </w:rPr>
      </w:pPr>
    </w:p>
    <w:p w14:paraId="3C296542" w14:textId="303362E8" w:rsidR="002C044B" w:rsidRPr="00D71C6F" w:rsidRDefault="009F05CC" w:rsidP="002C044B">
      <w:pPr>
        <w:pStyle w:val="NoSpacing"/>
        <w:rPr>
          <w:bCs/>
          <w:sz w:val="24"/>
          <w:szCs w:val="24"/>
        </w:rPr>
      </w:pPr>
      <w:r>
        <w:rPr>
          <w:bCs/>
          <w:sz w:val="24"/>
          <w:szCs w:val="24"/>
        </w:rPr>
        <w:t>COMPANY</w:t>
      </w:r>
      <w:r w:rsidR="002C044B" w:rsidRPr="00D71C6F">
        <w:rPr>
          <w:bCs/>
          <w:sz w:val="24"/>
          <w:szCs w:val="24"/>
        </w:rPr>
        <w:tab/>
      </w:r>
      <w:r w:rsidR="002C044B" w:rsidRPr="00D71C6F">
        <w:rPr>
          <w:bCs/>
          <w:sz w:val="24"/>
          <w:szCs w:val="24"/>
        </w:rPr>
        <w:tab/>
      </w:r>
      <w:r w:rsidR="002C044B" w:rsidRPr="00D71C6F">
        <w:rPr>
          <w:bCs/>
          <w:sz w:val="24"/>
          <w:szCs w:val="24"/>
        </w:rPr>
        <w:tab/>
      </w:r>
      <w:r w:rsidR="002C044B" w:rsidRPr="00D71C6F">
        <w:rPr>
          <w:bCs/>
          <w:sz w:val="24"/>
          <w:szCs w:val="24"/>
        </w:rPr>
        <w:tab/>
      </w:r>
      <w:r w:rsidR="002C044B" w:rsidRPr="00D71C6F">
        <w:rPr>
          <w:bCs/>
          <w:sz w:val="24"/>
          <w:szCs w:val="24"/>
        </w:rPr>
        <w:tab/>
        <w:t xml:space="preserve">   </w:t>
      </w:r>
      <w:r w:rsidR="002334FC" w:rsidRPr="00D71C6F">
        <w:rPr>
          <w:bCs/>
          <w:sz w:val="24"/>
          <w:szCs w:val="24"/>
        </w:rPr>
        <w:t xml:space="preserve">  </w:t>
      </w:r>
      <w:r w:rsidR="00D71C6F">
        <w:rPr>
          <w:bCs/>
          <w:sz w:val="24"/>
          <w:szCs w:val="24"/>
        </w:rPr>
        <w:t xml:space="preserve">  </w:t>
      </w:r>
      <w:r w:rsidR="002334FC" w:rsidRPr="00D71C6F">
        <w:rPr>
          <w:bCs/>
          <w:sz w:val="24"/>
          <w:szCs w:val="24"/>
        </w:rPr>
        <w:t xml:space="preserve"> </w:t>
      </w:r>
      <w:r w:rsidR="007473ED" w:rsidRPr="00D71C6F">
        <w:rPr>
          <w:bCs/>
          <w:sz w:val="24"/>
          <w:szCs w:val="24"/>
        </w:rPr>
        <w:t xml:space="preserve">      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 w:rsidR="007473ED" w:rsidRPr="00D71C6F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Year - Year</w:t>
      </w:r>
    </w:p>
    <w:p w14:paraId="1B1E57AA" w14:textId="4F2E74D5" w:rsidR="002C044B" w:rsidRDefault="009F05CC" w:rsidP="002C044B">
      <w:pPr>
        <w:pStyle w:val="NoSpacing"/>
        <w:rPr>
          <w:b/>
          <w:bCs/>
          <w:i/>
        </w:rPr>
      </w:pPr>
      <w:r>
        <w:rPr>
          <w:b/>
          <w:bCs/>
          <w:i/>
        </w:rPr>
        <w:t>Title</w:t>
      </w:r>
    </w:p>
    <w:p w14:paraId="1B8DDED3" w14:textId="58AAE9E4" w:rsidR="00276A18" w:rsidRPr="00276A18" w:rsidRDefault="00276A18" w:rsidP="002C044B">
      <w:pPr>
        <w:pStyle w:val="NoSpacing"/>
        <w:rPr>
          <w:b/>
          <w:bCs/>
          <w:iCs/>
        </w:rPr>
      </w:pPr>
      <w:r>
        <w:rPr>
          <w:b/>
          <w:bCs/>
          <w:iCs/>
        </w:rPr>
        <w:t>**3-7 bullets describing your role in an organization</w:t>
      </w:r>
      <w:r w:rsidR="00967F12">
        <w:rPr>
          <w:b/>
          <w:bCs/>
          <w:iCs/>
        </w:rPr>
        <w:t>, using quantifiable metrics if possible. Examples listed below</w:t>
      </w:r>
    </w:p>
    <w:p w14:paraId="7615E18E" w14:textId="77777777" w:rsidR="00F55738" w:rsidRPr="000A6FB7" w:rsidRDefault="004779A1" w:rsidP="001731C3">
      <w:pPr>
        <w:ind w:right="-36"/>
        <w:rPr>
          <w:rFonts w:asciiTheme="minorHAnsi" w:hAnsiTheme="minorHAnsi" w:cstheme="minorHAnsi"/>
        </w:rPr>
      </w:pPr>
      <w:r w:rsidRPr="000A6FB7">
        <w:rPr>
          <w:rFonts w:asciiTheme="minorHAnsi" w:hAnsiTheme="minorHAnsi" w:cstheme="minorHAnsi"/>
          <w:shd w:val="clear" w:color="auto" w:fill="FFFFFF"/>
        </w:rPr>
        <w:t>Managed</w:t>
      </w:r>
      <w:r w:rsidR="00F97ACB" w:rsidRPr="000A6FB7">
        <w:rPr>
          <w:rFonts w:asciiTheme="minorHAnsi" w:hAnsiTheme="minorHAnsi" w:cstheme="minorHAnsi"/>
          <w:shd w:val="clear" w:color="auto" w:fill="FFFFFF"/>
        </w:rPr>
        <w:t xml:space="preserve"> the development and implementation of customer sales strategies including AEO and Hugo Bo</w:t>
      </w:r>
      <w:r w:rsidR="003F7F45" w:rsidRPr="000A6FB7">
        <w:rPr>
          <w:rFonts w:asciiTheme="minorHAnsi" w:hAnsiTheme="minorHAnsi" w:cstheme="minorHAnsi"/>
          <w:shd w:val="clear" w:color="auto" w:fill="FFFFFF"/>
        </w:rPr>
        <w:t>ss</w:t>
      </w:r>
      <w:r w:rsidR="00F97ACB" w:rsidRPr="000A6FB7">
        <w:rPr>
          <w:rFonts w:asciiTheme="minorHAnsi" w:hAnsiTheme="minorHAnsi" w:cstheme="minorHAnsi"/>
          <w:shd w:val="clear" w:color="auto" w:fill="FFFFFF"/>
        </w:rPr>
        <w:t>.</w:t>
      </w:r>
      <w:r w:rsidR="00F55738" w:rsidRPr="000A6FB7">
        <w:rPr>
          <w:rFonts w:asciiTheme="minorHAnsi" w:hAnsiTheme="minorHAnsi" w:cstheme="minorHAnsi"/>
        </w:rPr>
        <w:t xml:space="preserve"> </w:t>
      </w:r>
      <w:r w:rsidR="001731C3" w:rsidRPr="000A6FB7">
        <w:rPr>
          <w:rFonts w:asciiTheme="minorHAnsi" w:hAnsiTheme="minorHAnsi" w:cstheme="minorHAnsi"/>
        </w:rPr>
        <w:t>A</w:t>
      </w:r>
      <w:r w:rsidR="00F55738" w:rsidRPr="000A6FB7">
        <w:rPr>
          <w:rFonts w:asciiTheme="minorHAnsi" w:hAnsiTheme="minorHAnsi" w:cstheme="minorHAnsi"/>
        </w:rPr>
        <w:t xml:space="preserve">ccountable for gross sales of </w:t>
      </w:r>
      <w:r w:rsidR="0077787B" w:rsidRPr="000A6FB7">
        <w:rPr>
          <w:rFonts w:asciiTheme="minorHAnsi" w:hAnsiTheme="minorHAnsi" w:cstheme="minorHAnsi"/>
        </w:rPr>
        <w:t>nearly $20M (approximately 300 SKUs</w:t>
      </w:r>
      <w:r w:rsidR="00F55738" w:rsidRPr="000A6FB7">
        <w:rPr>
          <w:rFonts w:asciiTheme="minorHAnsi" w:hAnsiTheme="minorHAnsi" w:cstheme="minorHAnsi"/>
        </w:rPr>
        <w:t>) and margin expansion across multiple departments and product categories.</w:t>
      </w:r>
    </w:p>
    <w:p w14:paraId="407B0BC2" w14:textId="77777777" w:rsidR="00F55738" w:rsidRPr="000A6FB7" w:rsidRDefault="00F55738" w:rsidP="000C3954">
      <w:pPr>
        <w:pStyle w:val="ListParagraph"/>
        <w:numPr>
          <w:ilvl w:val="0"/>
          <w:numId w:val="34"/>
        </w:numPr>
      </w:pPr>
      <w:r w:rsidRPr="000A6FB7">
        <w:t xml:space="preserve">In </w:t>
      </w:r>
      <w:r w:rsidR="005D01AC" w:rsidRPr="000A6FB7">
        <w:t xml:space="preserve">a </w:t>
      </w:r>
      <w:r w:rsidRPr="000A6FB7">
        <w:t xml:space="preserve">challenging world environment, margin percentage increase of 12% was gained by account maintenance, assortment review and </w:t>
      </w:r>
      <w:r w:rsidR="00E1677A" w:rsidRPr="000A6FB7">
        <w:t xml:space="preserve">expanded </w:t>
      </w:r>
      <w:r w:rsidRPr="000A6FB7">
        <w:t>sourcing opportunities.</w:t>
      </w:r>
    </w:p>
    <w:p w14:paraId="4B7EDF07" w14:textId="77777777" w:rsidR="00F55738" w:rsidRPr="000A6FB7" w:rsidRDefault="005D01AC" w:rsidP="000C3954">
      <w:pPr>
        <w:pStyle w:val="ListParagraph"/>
        <w:numPr>
          <w:ilvl w:val="0"/>
          <w:numId w:val="34"/>
        </w:numPr>
      </w:pPr>
      <w:r w:rsidRPr="000A6FB7">
        <w:t xml:space="preserve">Analyzed business categories and item forecasts; </w:t>
      </w:r>
      <w:r w:rsidR="0080670B" w:rsidRPr="000A6FB7">
        <w:t>i</w:t>
      </w:r>
      <w:r w:rsidR="00F55738" w:rsidRPr="000A6FB7">
        <w:t xml:space="preserve">ncreased inventory turns and decreased inventory levels by </w:t>
      </w:r>
      <w:r w:rsidR="00E1677A" w:rsidRPr="000A6FB7">
        <w:t>20</w:t>
      </w:r>
      <w:r w:rsidR="00F55738" w:rsidRPr="000A6FB7">
        <w:t>%.</w:t>
      </w:r>
    </w:p>
    <w:p w14:paraId="5D3EE94E" w14:textId="77777777" w:rsidR="00F55738" w:rsidRPr="000A6FB7" w:rsidRDefault="00F55738" w:rsidP="000C3954">
      <w:pPr>
        <w:pStyle w:val="ListParagraph"/>
        <w:numPr>
          <w:ilvl w:val="0"/>
          <w:numId w:val="34"/>
        </w:numPr>
      </w:pPr>
      <w:r w:rsidRPr="000A6FB7">
        <w:t xml:space="preserve">Unwavering commitment to customer </w:t>
      </w:r>
      <w:r w:rsidR="00422BA5" w:rsidRPr="000A6FB7">
        <w:t>service; re</w:t>
      </w:r>
      <w:r w:rsidRPr="000A6FB7">
        <w:t>-established relationships with clients that have driven YOY sales and margin increases by providing consultative solution based approach.</w:t>
      </w:r>
    </w:p>
    <w:p w14:paraId="1E33B9D4" w14:textId="77777777" w:rsidR="00E1677A" w:rsidRPr="00E1677A" w:rsidRDefault="00E1677A" w:rsidP="00F00D43">
      <w:pPr>
        <w:pStyle w:val="NoSpacing"/>
        <w:rPr>
          <w:bCs/>
        </w:rPr>
      </w:pPr>
    </w:p>
    <w:p w14:paraId="3978BFE7" w14:textId="66CBDA42" w:rsidR="009F05CC" w:rsidRDefault="009F05CC" w:rsidP="009F05CC">
      <w:pPr>
        <w:pStyle w:val="NoSpacing"/>
        <w:rPr>
          <w:bCs/>
          <w:sz w:val="24"/>
          <w:szCs w:val="24"/>
        </w:rPr>
      </w:pPr>
      <w:r>
        <w:rPr>
          <w:bCs/>
          <w:sz w:val="24"/>
          <w:szCs w:val="24"/>
        </w:rPr>
        <w:t>COMPANY</w:t>
      </w:r>
      <w:r w:rsidRPr="00D71C6F">
        <w:rPr>
          <w:bCs/>
          <w:sz w:val="24"/>
          <w:szCs w:val="24"/>
        </w:rPr>
        <w:tab/>
      </w:r>
      <w:r w:rsidRPr="00D71C6F">
        <w:rPr>
          <w:bCs/>
          <w:sz w:val="24"/>
          <w:szCs w:val="24"/>
        </w:rPr>
        <w:tab/>
      </w:r>
      <w:r w:rsidRPr="00D71C6F">
        <w:rPr>
          <w:bCs/>
          <w:sz w:val="24"/>
          <w:szCs w:val="24"/>
        </w:rPr>
        <w:tab/>
      </w:r>
      <w:r w:rsidRPr="00D71C6F">
        <w:rPr>
          <w:bCs/>
          <w:sz w:val="24"/>
          <w:szCs w:val="24"/>
        </w:rPr>
        <w:tab/>
      </w:r>
      <w:r w:rsidRPr="00D71C6F">
        <w:rPr>
          <w:bCs/>
          <w:sz w:val="24"/>
          <w:szCs w:val="24"/>
        </w:rPr>
        <w:tab/>
        <w:t xml:space="preserve">     </w:t>
      </w:r>
      <w:r>
        <w:rPr>
          <w:bCs/>
          <w:sz w:val="24"/>
          <w:szCs w:val="24"/>
        </w:rPr>
        <w:t xml:space="preserve">  </w:t>
      </w:r>
      <w:r w:rsidRPr="00D71C6F">
        <w:rPr>
          <w:bCs/>
          <w:sz w:val="24"/>
          <w:szCs w:val="24"/>
        </w:rPr>
        <w:t xml:space="preserve">       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 w:rsidRPr="00D71C6F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Year </w:t>
      </w:r>
      <w:r w:rsidR="00967F12">
        <w:rPr>
          <w:bCs/>
          <w:sz w:val="24"/>
          <w:szCs w:val="24"/>
        </w:rPr>
        <w:t>–</w:t>
      </w:r>
      <w:r>
        <w:rPr>
          <w:bCs/>
          <w:sz w:val="24"/>
          <w:szCs w:val="24"/>
        </w:rPr>
        <w:t xml:space="preserve"> Year</w:t>
      </w:r>
    </w:p>
    <w:p w14:paraId="1F024C94" w14:textId="1DB27E99" w:rsidR="00967F12" w:rsidRPr="00AA0ED1" w:rsidRDefault="00967F12" w:rsidP="009F05CC">
      <w:pPr>
        <w:pStyle w:val="NoSpacing"/>
        <w:rPr>
          <w:b/>
          <w:i/>
          <w:iCs/>
        </w:rPr>
      </w:pPr>
      <w:r w:rsidRPr="00AA0ED1">
        <w:rPr>
          <w:b/>
        </w:rPr>
        <w:t>**</w:t>
      </w:r>
      <w:r w:rsidRPr="00AA0ED1">
        <w:rPr>
          <w:b/>
          <w:i/>
          <w:iCs/>
        </w:rPr>
        <w:t>For long</w:t>
      </w:r>
      <w:r w:rsidR="00AA0ED1">
        <w:rPr>
          <w:b/>
          <w:i/>
          <w:iCs/>
        </w:rPr>
        <w:t>-</w:t>
      </w:r>
      <w:r w:rsidRPr="00AA0ED1">
        <w:rPr>
          <w:b/>
          <w:i/>
          <w:iCs/>
        </w:rPr>
        <w:t>tenure positions</w:t>
      </w:r>
      <w:r w:rsidR="00AA0ED1" w:rsidRPr="00AA0ED1">
        <w:rPr>
          <w:b/>
          <w:i/>
          <w:iCs/>
        </w:rPr>
        <w:t xml:space="preserve"> where you held multiple roles, list them out in the format listed below. Title, then Years in that position, with a brief summarization of each role</w:t>
      </w:r>
    </w:p>
    <w:p w14:paraId="020EE387" w14:textId="45E8BB88" w:rsidR="00F1295B" w:rsidRPr="00967F12" w:rsidRDefault="009F05CC" w:rsidP="000C3954">
      <w:pPr>
        <w:pStyle w:val="NoSpacing"/>
        <w:rPr>
          <w:b/>
          <w:bCs/>
          <w:i/>
        </w:rPr>
      </w:pPr>
      <w:r>
        <w:rPr>
          <w:b/>
          <w:bCs/>
          <w:i/>
        </w:rPr>
        <w:t>Title</w:t>
      </w:r>
      <w:r w:rsidR="00BF285A" w:rsidRPr="00D71C6F">
        <w:rPr>
          <w:bCs/>
          <w:i/>
        </w:rPr>
        <w:tab/>
      </w:r>
      <w:r w:rsidR="00BF285A" w:rsidRPr="00D71C6F">
        <w:rPr>
          <w:bCs/>
          <w:i/>
        </w:rPr>
        <w:tab/>
      </w:r>
      <w:r w:rsidR="00BF285A" w:rsidRPr="00D71C6F">
        <w:rPr>
          <w:bCs/>
          <w:i/>
        </w:rPr>
        <w:tab/>
      </w:r>
      <w:r w:rsidR="00BF285A" w:rsidRPr="00D71C6F">
        <w:rPr>
          <w:bCs/>
          <w:i/>
        </w:rPr>
        <w:tab/>
      </w:r>
      <w:r w:rsidR="00BF285A" w:rsidRPr="00D71C6F">
        <w:rPr>
          <w:bCs/>
          <w:i/>
        </w:rPr>
        <w:tab/>
      </w:r>
      <w:r w:rsidR="00BF285A" w:rsidRPr="00D71C6F">
        <w:rPr>
          <w:bCs/>
          <w:i/>
        </w:rPr>
        <w:tab/>
      </w:r>
      <w:r w:rsidR="00B934A4" w:rsidRPr="00D71C6F">
        <w:rPr>
          <w:bCs/>
          <w:i/>
        </w:rPr>
        <w:tab/>
      </w:r>
      <w:r w:rsidR="00B934A4" w:rsidRPr="00D71C6F">
        <w:rPr>
          <w:bCs/>
          <w:i/>
        </w:rPr>
        <w:tab/>
      </w:r>
      <w:r w:rsidR="00612083" w:rsidRPr="00D71C6F">
        <w:rPr>
          <w:bCs/>
          <w:i/>
        </w:rPr>
        <w:t xml:space="preserve"> </w:t>
      </w:r>
      <w:r w:rsidR="00D71C6F">
        <w:rPr>
          <w:bCs/>
          <w:i/>
        </w:rPr>
        <w:t xml:space="preserve"> </w:t>
      </w:r>
      <w:r w:rsidR="00BF285A" w:rsidRPr="00D71C6F">
        <w:rPr>
          <w:bCs/>
          <w:i/>
        </w:rPr>
        <w:t xml:space="preserve"> </w:t>
      </w:r>
      <w:r w:rsidR="00044696" w:rsidRPr="00D71C6F">
        <w:rPr>
          <w:bCs/>
          <w:i/>
        </w:rPr>
        <w:t xml:space="preserve"> </w:t>
      </w:r>
      <w:r>
        <w:rPr>
          <w:bCs/>
          <w:i/>
        </w:rPr>
        <w:tab/>
      </w:r>
      <w:r>
        <w:rPr>
          <w:bCs/>
          <w:i/>
        </w:rPr>
        <w:tab/>
      </w:r>
      <w:r>
        <w:rPr>
          <w:bCs/>
          <w:i/>
        </w:rPr>
        <w:tab/>
      </w:r>
      <w:r w:rsidR="00967F12">
        <w:rPr>
          <w:bCs/>
          <w:i/>
        </w:rPr>
        <w:tab/>
      </w:r>
      <w:r>
        <w:rPr>
          <w:i/>
        </w:rPr>
        <w:t>Year - Year</w:t>
      </w:r>
    </w:p>
    <w:p w14:paraId="103B5543" w14:textId="77777777" w:rsidR="00063CEA" w:rsidRPr="000A6FB7" w:rsidRDefault="00063CEA" w:rsidP="000C3954">
      <w:pPr>
        <w:pStyle w:val="NoSpacing"/>
        <w:tabs>
          <w:tab w:val="left" w:pos="180"/>
        </w:tabs>
      </w:pPr>
      <w:r w:rsidRPr="000A6FB7">
        <w:t xml:space="preserve">Led and executed </w:t>
      </w:r>
      <w:r w:rsidR="00B33918" w:rsidRPr="000A6FB7">
        <w:t xml:space="preserve">new </w:t>
      </w:r>
      <w:r w:rsidRPr="000A6FB7">
        <w:t>digital initiatives and annual business strategy for the Paint and International teams by leveraging knowledge of marketing, e-Commerce, social media, promotions and project management.</w:t>
      </w:r>
    </w:p>
    <w:p w14:paraId="4F42AD0E" w14:textId="77777777" w:rsidR="00AD7EF4" w:rsidRPr="000A6FB7" w:rsidRDefault="00E25A6C" w:rsidP="000C3954">
      <w:pPr>
        <w:pStyle w:val="NoSpacing"/>
        <w:numPr>
          <w:ilvl w:val="0"/>
          <w:numId w:val="27"/>
        </w:numPr>
        <w:tabs>
          <w:tab w:val="left" w:pos="180"/>
        </w:tabs>
        <w:ind w:left="720"/>
      </w:pPr>
      <w:r w:rsidRPr="000A6FB7">
        <w:t xml:space="preserve">Managed and updated </w:t>
      </w:r>
      <w:r w:rsidR="006E7DF8" w:rsidRPr="000A6FB7">
        <w:t xml:space="preserve">marketing plans and </w:t>
      </w:r>
      <w:r w:rsidR="009778D7" w:rsidRPr="000A6FB7">
        <w:t>objectives</w:t>
      </w:r>
      <w:r w:rsidR="00234394" w:rsidRPr="000A6FB7">
        <w:t xml:space="preserve"> </w:t>
      </w:r>
      <w:r w:rsidR="006E7DF8" w:rsidRPr="000A6FB7">
        <w:t>for Internat</w:t>
      </w:r>
      <w:r w:rsidR="00AD7EF4" w:rsidRPr="000A6FB7">
        <w:t xml:space="preserve">ional and Supply Chain </w:t>
      </w:r>
      <w:r w:rsidR="00566010" w:rsidRPr="000A6FB7">
        <w:t>p</w:t>
      </w:r>
      <w:r w:rsidR="00AD7EF4" w:rsidRPr="000A6FB7">
        <w:t>artners</w:t>
      </w:r>
      <w:r w:rsidR="00B33918" w:rsidRPr="000A6FB7">
        <w:t>, support</w:t>
      </w:r>
      <w:r w:rsidR="00234394" w:rsidRPr="000A6FB7">
        <w:t>ing</w:t>
      </w:r>
      <w:r w:rsidR="00B33918" w:rsidRPr="000A6FB7">
        <w:t xml:space="preserve"> the retention of existing customers </w:t>
      </w:r>
      <w:r w:rsidR="00A8002D" w:rsidRPr="000A6FB7">
        <w:t>and</w:t>
      </w:r>
      <w:r w:rsidR="00B33918" w:rsidRPr="000A6FB7">
        <w:t xml:space="preserve"> the acquisition of new customers</w:t>
      </w:r>
      <w:r w:rsidR="00B607D7" w:rsidRPr="000A6FB7">
        <w:t>;</w:t>
      </w:r>
      <w:r w:rsidR="00E1677A" w:rsidRPr="000A6FB7">
        <w:t xml:space="preserve"> resulting in a sales increase of 20%</w:t>
      </w:r>
      <w:r w:rsidR="00AD7EF4" w:rsidRPr="000A6FB7">
        <w:t>.</w:t>
      </w:r>
    </w:p>
    <w:p w14:paraId="4BF5C807" w14:textId="77777777" w:rsidR="0074197B" w:rsidRPr="000A6FB7" w:rsidRDefault="0074197B" w:rsidP="000C3954">
      <w:pPr>
        <w:pStyle w:val="NoSpacing"/>
        <w:numPr>
          <w:ilvl w:val="0"/>
          <w:numId w:val="27"/>
        </w:numPr>
        <w:tabs>
          <w:tab w:val="left" w:pos="180"/>
        </w:tabs>
        <w:ind w:left="720"/>
      </w:pPr>
      <w:r w:rsidRPr="000A6FB7">
        <w:rPr>
          <w:rFonts w:cs="Calibri"/>
        </w:rPr>
        <w:t>Created and managed website pages for wholesale customer</w:t>
      </w:r>
      <w:r w:rsidR="00466C77" w:rsidRPr="000A6FB7">
        <w:rPr>
          <w:rFonts w:cs="Calibri"/>
        </w:rPr>
        <w:t>s</w:t>
      </w:r>
      <w:r w:rsidR="00E1677A" w:rsidRPr="000A6FB7">
        <w:rPr>
          <w:rFonts w:cs="Calibri"/>
        </w:rPr>
        <w:t xml:space="preserve"> to market and promoted new </w:t>
      </w:r>
      <w:r w:rsidRPr="000A6FB7">
        <w:rPr>
          <w:rFonts w:cs="Calibri"/>
        </w:rPr>
        <w:t>sales opportunities; increased engagement by 60%.</w:t>
      </w:r>
    </w:p>
    <w:p w14:paraId="2F079B7F" w14:textId="77777777" w:rsidR="00E1677A" w:rsidRPr="001A2D8F" w:rsidRDefault="00C44553" w:rsidP="00E1677A">
      <w:pPr>
        <w:pStyle w:val="ListParagraph"/>
        <w:numPr>
          <w:ilvl w:val="0"/>
          <w:numId w:val="27"/>
        </w:numPr>
        <w:ind w:left="720"/>
      </w:pPr>
      <w:r w:rsidRPr="001A2D8F">
        <w:t>Developed omni-</w:t>
      </w:r>
      <w:r w:rsidR="00E1677A" w:rsidRPr="001A2D8F">
        <w:t>channel strateg</w:t>
      </w:r>
      <w:r w:rsidR="0077787B" w:rsidRPr="001A2D8F">
        <w:t>ies</w:t>
      </w:r>
      <w:r w:rsidR="00E1677A" w:rsidRPr="001A2D8F">
        <w:t xml:space="preserve"> for the True Value private label paint business, including </w:t>
      </w:r>
      <w:r w:rsidR="00B607D7" w:rsidRPr="001A2D8F">
        <w:t>email campaigns,</w:t>
      </w:r>
      <w:r w:rsidR="00422BA5" w:rsidRPr="001A2D8F">
        <w:t xml:space="preserve"> training</w:t>
      </w:r>
      <w:r w:rsidR="00E1677A" w:rsidRPr="001A2D8F">
        <w:t xml:space="preserve"> and product webinars, </w:t>
      </w:r>
      <w:r w:rsidR="006F3F4F" w:rsidRPr="001A2D8F">
        <w:t xml:space="preserve">search engine </w:t>
      </w:r>
      <w:r w:rsidR="00E1677A" w:rsidRPr="001A2D8F">
        <w:t>optimizatio</w:t>
      </w:r>
      <w:r w:rsidR="00E66174" w:rsidRPr="001A2D8F">
        <w:t xml:space="preserve">n, social media and direct mail, </w:t>
      </w:r>
      <w:r w:rsidR="00E1677A" w:rsidRPr="001A2D8F">
        <w:t>resulting in a 15% sales increase over previous year.</w:t>
      </w:r>
    </w:p>
    <w:p w14:paraId="51E520A4" w14:textId="77777777" w:rsidR="00D11FE7" w:rsidRDefault="00E1677A">
      <w:pPr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br w:type="page"/>
      </w:r>
    </w:p>
    <w:p w14:paraId="4DAE509A" w14:textId="2AF11E17" w:rsidR="006309B2" w:rsidRDefault="006309B2" w:rsidP="00F00D43">
      <w:pPr>
        <w:pStyle w:val="NoSpacing"/>
        <w:tabs>
          <w:tab w:val="left" w:pos="180"/>
        </w:tabs>
        <w:ind w:right="-180"/>
        <w:rPr>
          <w:i/>
        </w:rPr>
      </w:pPr>
      <w:r>
        <w:rPr>
          <w:b/>
          <w:bCs/>
          <w:i/>
        </w:rPr>
        <w:lastRenderedPageBreak/>
        <w:t>Title</w:t>
      </w:r>
      <w:r w:rsidRPr="00D71C6F">
        <w:rPr>
          <w:bCs/>
          <w:i/>
        </w:rPr>
        <w:tab/>
      </w:r>
      <w:r w:rsidRPr="00D71C6F">
        <w:rPr>
          <w:bCs/>
          <w:i/>
        </w:rPr>
        <w:tab/>
      </w:r>
      <w:r w:rsidRPr="00D71C6F">
        <w:rPr>
          <w:bCs/>
          <w:i/>
        </w:rPr>
        <w:tab/>
      </w:r>
      <w:r w:rsidRPr="00D71C6F">
        <w:rPr>
          <w:bCs/>
          <w:i/>
        </w:rPr>
        <w:tab/>
      </w:r>
      <w:r w:rsidRPr="00D71C6F">
        <w:rPr>
          <w:bCs/>
          <w:i/>
        </w:rPr>
        <w:tab/>
      </w:r>
      <w:r w:rsidRPr="00D71C6F">
        <w:rPr>
          <w:bCs/>
          <w:i/>
        </w:rPr>
        <w:tab/>
      </w:r>
      <w:r w:rsidRPr="00D71C6F">
        <w:rPr>
          <w:bCs/>
          <w:i/>
        </w:rPr>
        <w:tab/>
      </w:r>
      <w:r w:rsidRPr="00D71C6F">
        <w:rPr>
          <w:bCs/>
          <w:i/>
        </w:rPr>
        <w:tab/>
      </w:r>
      <w:r w:rsidRPr="00D71C6F">
        <w:rPr>
          <w:bCs/>
          <w:i/>
        </w:rPr>
        <w:tab/>
        <w:t xml:space="preserve"> </w:t>
      </w:r>
      <w:r>
        <w:rPr>
          <w:bCs/>
          <w:i/>
        </w:rPr>
        <w:t xml:space="preserve"> </w:t>
      </w:r>
      <w:r w:rsidRPr="00D71C6F">
        <w:rPr>
          <w:bCs/>
          <w:i/>
        </w:rPr>
        <w:t xml:space="preserve">  </w:t>
      </w:r>
      <w:r>
        <w:rPr>
          <w:bCs/>
          <w:i/>
        </w:rPr>
        <w:tab/>
      </w:r>
      <w:r>
        <w:rPr>
          <w:bCs/>
          <w:i/>
        </w:rPr>
        <w:tab/>
      </w:r>
      <w:r>
        <w:rPr>
          <w:bCs/>
          <w:i/>
        </w:rPr>
        <w:tab/>
      </w:r>
      <w:r>
        <w:rPr>
          <w:i/>
        </w:rPr>
        <w:t xml:space="preserve">Year </w:t>
      </w:r>
      <w:r>
        <w:rPr>
          <w:i/>
        </w:rPr>
        <w:t>–</w:t>
      </w:r>
      <w:r>
        <w:rPr>
          <w:i/>
        </w:rPr>
        <w:t xml:space="preserve"> </w:t>
      </w:r>
      <w:r>
        <w:rPr>
          <w:i/>
        </w:rPr>
        <w:t>Year</w:t>
      </w:r>
    </w:p>
    <w:p w14:paraId="5C8066FF" w14:textId="3FB995A2" w:rsidR="00C71A86" w:rsidRPr="000A6FB7" w:rsidRDefault="00063CEA" w:rsidP="00F00D43">
      <w:pPr>
        <w:pStyle w:val="NoSpacing"/>
        <w:tabs>
          <w:tab w:val="left" w:pos="180"/>
        </w:tabs>
        <w:ind w:right="-180"/>
      </w:pPr>
      <w:r w:rsidRPr="000A6FB7">
        <w:t>Managed</w:t>
      </w:r>
      <w:r w:rsidR="00234394" w:rsidRPr="000A6FB7">
        <w:t xml:space="preserve">, </w:t>
      </w:r>
      <w:proofErr w:type="gramStart"/>
      <w:r w:rsidR="00234394" w:rsidRPr="000A6FB7">
        <w:t>tracked</w:t>
      </w:r>
      <w:proofErr w:type="gramEnd"/>
      <w:r w:rsidRPr="000A6FB7">
        <w:t xml:space="preserve"> and </w:t>
      </w:r>
      <w:r w:rsidR="00C71A86" w:rsidRPr="000A6FB7">
        <w:t xml:space="preserve">analyzed social media accounts, consumer campaigns, promotions, </w:t>
      </w:r>
      <w:r w:rsidR="00D11FE7">
        <w:t xml:space="preserve">annual </w:t>
      </w:r>
      <w:r w:rsidR="00C71A86" w:rsidRPr="000A6FB7">
        <w:t>c</w:t>
      </w:r>
      <w:r w:rsidR="00D11FE7">
        <w:t xml:space="preserve">ampaign </w:t>
      </w:r>
      <w:r w:rsidR="00C71A86" w:rsidRPr="000A6FB7">
        <w:t>c</w:t>
      </w:r>
      <w:r w:rsidRPr="000A6FB7">
        <w:t>alendars and content</w:t>
      </w:r>
      <w:r w:rsidR="00C71A86" w:rsidRPr="000A6FB7">
        <w:t>.</w:t>
      </w:r>
    </w:p>
    <w:p w14:paraId="44FC3448" w14:textId="77777777" w:rsidR="0098658B" w:rsidRPr="000A6FB7" w:rsidRDefault="0098658B" w:rsidP="00366062">
      <w:pPr>
        <w:pStyle w:val="NoSpacing"/>
        <w:numPr>
          <w:ilvl w:val="0"/>
          <w:numId w:val="28"/>
        </w:numPr>
        <w:tabs>
          <w:tab w:val="left" w:pos="180"/>
        </w:tabs>
      </w:pPr>
      <w:r w:rsidRPr="000A6FB7">
        <w:t>Developed private brand strategies for multiple paint brands and categories, resulting in $</w:t>
      </w:r>
      <w:r w:rsidR="009778D7" w:rsidRPr="000A6FB7">
        <w:t>100</w:t>
      </w:r>
      <w:r w:rsidRPr="000A6FB7">
        <w:t xml:space="preserve">M+ in annual sales. Success achieved through critical analysis and execution of brand extensions and consolidations. </w:t>
      </w:r>
    </w:p>
    <w:p w14:paraId="1A6E7A5C" w14:textId="77777777" w:rsidR="00553D16" w:rsidRPr="000A6FB7" w:rsidRDefault="00B82D96" w:rsidP="00366062">
      <w:pPr>
        <w:pStyle w:val="NoSpacing"/>
        <w:numPr>
          <w:ilvl w:val="0"/>
          <w:numId w:val="28"/>
        </w:numPr>
        <w:tabs>
          <w:tab w:val="left" w:pos="180"/>
        </w:tabs>
      </w:pPr>
      <w:r w:rsidRPr="000A6FB7">
        <w:rPr>
          <w:rFonts w:cs="Calibri"/>
        </w:rPr>
        <w:t>Collaborative</w:t>
      </w:r>
      <w:r w:rsidR="00BA6513" w:rsidRPr="000A6FB7">
        <w:rPr>
          <w:rFonts w:cs="Calibri"/>
        </w:rPr>
        <w:t xml:space="preserve"> </w:t>
      </w:r>
      <w:r w:rsidR="00E046C0" w:rsidRPr="000A6FB7">
        <w:rPr>
          <w:rFonts w:cs="Calibri"/>
        </w:rPr>
        <w:t>t</w:t>
      </w:r>
      <w:r w:rsidRPr="000A6FB7">
        <w:rPr>
          <w:rFonts w:cs="Calibri"/>
        </w:rPr>
        <w:t xml:space="preserve">eam </w:t>
      </w:r>
      <w:r w:rsidR="00E046C0" w:rsidRPr="000A6FB7">
        <w:rPr>
          <w:rFonts w:cs="Calibri"/>
        </w:rPr>
        <w:t>l</w:t>
      </w:r>
      <w:r w:rsidRPr="000A6FB7">
        <w:rPr>
          <w:rFonts w:cs="Calibri"/>
        </w:rPr>
        <w:t>ead</w:t>
      </w:r>
      <w:r w:rsidR="00831CD4" w:rsidRPr="000A6FB7">
        <w:rPr>
          <w:rFonts w:cs="Calibri"/>
        </w:rPr>
        <w:t>er</w:t>
      </w:r>
      <w:r w:rsidRPr="000A6FB7">
        <w:rPr>
          <w:rFonts w:cs="Calibri"/>
        </w:rPr>
        <w:t xml:space="preserve"> responsible for developing and implementing True Value’s private label paint rebranding; included </w:t>
      </w:r>
      <w:r w:rsidR="00553D16" w:rsidRPr="000A6FB7">
        <w:t xml:space="preserve">packaging, </w:t>
      </w:r>
      <w:r w:rsidR="00E046C0" w:rsidRPr="000A6FB7">
        <w:t xml:space="preserve">product </w:t>
      </w:r>
      <w:r w:rsidR="00553D16" w:rsidRPr="000A6FB7">
        <w:t xml:space="preserve">rollout, </w:t>
      </w:r>
      <w:r w:rsidRPr="000A6FB7">
        <w:t>in-</w:t>
      </w:r>
      <w:r w:rsidR="00222140" w:rsidRPr="000A6FB7">
        <w:t>store POP</w:t>
      </w:r>
      <w:r w:rsidR="00E046C0" w:rsidRPr="000A6FB7">
        <w:t xml:space="preserve">, </w:t>
      </w:r>
      <w:r w:rsidR="00553D16" w:rsidRPr="000A6FB7">
        <w:t>website integration</w:t>
      </w:r>
      <w:r w:rsidR="00E046C0" w:rsidRPr="000A6FB7">
        <w:t xml:space="preserve"> and in-store experience</w:t>
      </w:r>
      <w:r w:rsidR="00831CD4" w:rsidRPr="000A6FB7">
        <w:t xml:space="preserve">; </w:t>
      </w:r>
      <w:r w:rsidR="00E046C0" w:rsidRPr="000A6FB7">
        <w:t>4% sales increase in first quarter.</w:t>
      </w:r>
    </w:p>
    <w:p w14:paraId="1B58EAD9" w14:textId="77777777" w:rsidR="00CC5C98" w:rsidRPr="000A6FB7" w:rsidRDefault="008B4CAA" w:rsidP="00366062">
      <w:pPr>
        <w:pStyle w:val="NoSpacing"/>
        <w:numPr>
          <w:ilvl w:val="0"/>
          <w:numId w:val="30"/>
        </w:numPr>
        <w:tabs>
          <w:tab w:val="left" w:pos="180"/>
        </w:tabs>
      </w:pPr>
      <w:r w:rsidRPr="000A6FB7">
        <w:t xml:space="preserve">Project liaison for implementation </w:t>
      </w:r>
      <w:r w:rsidR="00B8046D" w:rsidRPr="000A6FB7">
        <w:t xml:space="preserve">of </w:t>
      </w:r>
      <w:r w:rsidR="009A36B6" w:rsidRPr="000A6FB7">
        <w:t xml:space="preserve">new </w:t>
      </w:r>
      <w:r w:rsidR="00B8046D" w:rsidRPr="000A6FB7">
        <w:t xml:space="preserve">project management/enterprise </w:t>
      </w:r>
      <w:r w:rsidRPr="000A6FB7">
        <w:t>software</w:t>
      </w:r>
      <w:r w:rsidR="00222140" w:rsidRPr="000A6FB7">
        <w:t xml:space="preserve">; provided </w:t>
      </w:r>
      <w:r w:rsidRPr="000A6FB7">
        <w:t>training</w:t>
      </w:r>
      <w:r w:rsidR="00222140" w:rsidRPr="000A6FB7">
        <w:t xml:space="preserve"> to marketing associates and served as </w:t>
      </w:r>
      <w:r w:rsidR="00B8046D" w:rsidRPr="000A6FB7">
        <w:t xml:space="preserve">a </w:t>
      </w:r>
      <w:r w:rsidR="00222140" w:rsidRPr="000A6FB7">
        <w:t xml:space="preserve">key resource for </w:t>
      </w:r>
      <w:r w:rsidRPr="000A6FB7">
        <w:t xml:space="preserve">troubleshooting </w:t>
      </w:r>
      <w:r w:rsidR="00222140" w:rsidRPr="000A6FB7">
        <w:t>and issue resolution.</w:t>
      </w:r>
    </w:p>
    <w:p w14:paraId="54206F6B" w14:textId="77777777" w:rsidR="006309B2" w:rsidRDefault="006309B2" w:rsidP="006309B2">
      <w:pPr>
        <w:pStyle w:val="NoSpacing"/>
        <w:tabs>
          <w:tab w:val="left" w:pos="180"/>
        </w:tabs>
        <w:ind w:right="-180"/>
        <w:rPr>
          <w:i/>
        </w:rPr>
      </w:pPr>
      <w:r>
        <w:rPr>
          <w:b/>
          <w:bCs/>
          <w:i/>
        </w:rPr>
        <w:t>Title</w:t>
      </w:r>
      <w:r w:rsidRPr="00D71C6F">
        <w:rPr>
          <w:bCs/>
          <w:i/>
        </w:rPr>
        <w:tab/>
      </w:r>
      <w:r w:rsidRPr="00D71C6F">
        <w:rPr>
          <w:bCs/>
          <w:i/>
        </w:rPr>
        <w:tab/>
      </w:r>
      <w:r w:rsidRPr="00D71C6F">
        <w:rPr>
          <w:bCs/>
          <w:i/>
        </w:rPr>
        <w:tab/>
      </w:r>
      <w:r w:rsidRPr="00D71C6F">
        <w:rPr>
          <w:bCs/>
          <w:i/>
        </w:rPr>
        <w:tab/>
      </w:r>
      <w:r w:rsidRPr="00D71C6F">
        <w:rPr>
          <w:bCs/>
          <w:i/>
        </w:rPr>
        <w:tab/>
      </w:r>
      <w:r w:rsidRPr="00D71C6F">
        <w:rPr>
          <w:bCs/>
          <w:i/>
        </w:rPr>
        <w:tab/>
      </w:r>
      <w:r w:rsidRPr="00D71C6F">
        <w:rPr>
          <w:bCs/>
          <w:i/>
        </w:rPr>
        <w:tab/>
      </w:r>
      <w:r w:rsidRPr="00D71C6F">
        <w:rPr>
          <w:bCs/>
          <w:i/>
        </w:rPr>
        <w:tab/>
      </w:r>
      <w:r w:rsidRPr="00D71C6F">
        <w:rPr>
          <w:bCs/>
          <w:i/>
        </w:rPr>
        <w:tab/>
        <w:t xml:space="preserve"> </w:t>
      </w:r>
      <w:r>
        <w:rPr>
          <w:bCs/>
          <w:i/>
        </w:rPr>
        <w:t xml:space="preserve"> </w:t>
      </w:r>
      <w:r w:rsidRPr="00D71C6F">
        <w:rPr>
          <w:bCs/>
          <w:i/>
        </w:rPr>
        <w:t xml:space="preserve">  </w:t>
      </w:r>
      <w:r>
        <w:rPr>
          <w:bCs/>
          <w:i/>
        </w:rPr>
        <w:tab/>
      </w:r>
      <w:r>
        <w:rPr>
          <w:bCs/>
          <w:i/>
        </w:rPr>
        <w:tab/>
      </w:r>
      <w:r>
        <w:rPr>
          <w:bCs/>
          <w:i/>
        </w:rPr>
        <w:tab/>
      </w:r>
      <w:r>
        <w:rPr>
          <w:i/>
        </w:rPr>
        <w:t>Year – Year</w:t>
      </w:r>
    </w:p>
    <w:p w14:paraId="5E4FD1B9" w14:textId="77777777" w:rsidR="002B5080" w:rsidRPr="000A6FB7" w:rsidRDefault="002B5080" w:rsidP="002B5080">
      <w:pPr>
        <w:pStyle w:val="NoSpacing"/>
      </w:pPr>
      <w:r w:rsidRPr="000A6FB7">
        <w:t>Consulted with and influenced retail stores to develop and execute operational plans and business strategies, emphasizing merchandising concepts, exceptional customer experience and store operational infrastructure.</w:t>
      </w:r>
    </w:p>
    <w:p w14:paraId="372D8F1C" w14:textId="77777777" w:rsidR="00F1295B" w:rsidRPr="000A6FB7" w:rsidRDefault="00F8686B" w:rsidP="00366062">
      <w:pPr>
        <w:pStyle w:val="NoSpacing"/>
        <w:numPr>
          <w:ilvl w:val="0"/>
          <w:numId w:val="29"/>
        </w:numPr>
        <w:tabs>
          <w:tab w:val="left" w:pos="180"/>
        </w:tabs>
      </w:pPr>
      <w:r w:rsidRPr="000A6FB7">
        <w:t>As the p</w:t>
      </w:r>
      <w:r w:rsidR="00831CD4" w:rsidRPr="000A6FB7">
        <w:t>roject lead for</w:t>
      </w:r>
      <w:r w:rsidR="00527824" w:rsidRPr="000A6FB7">
        <w:t xml:space="preserve"> </w:t>
      </w:r>
      <w:r w:rsidR="00831CD4" w:rsidRPr="000A6FB7">
        <w:t>C</w:t>
      </w:r>
      <w:r w:rsidR="0078663A" w:rsidRPr="000A6FB7">
        <w:t>RM</w:t>
      </w:r>
      <w:r w:rsidR="00527824" w:rsidRPr="000A6FB7">
        <w:t xml:space="preserve"> i</w:t>
      </w:r>
      <w:r w:rsidR="00831CD4" w:rsidRPr="000A6FB7">
        <w:t>mplementation</w:t>
      </w:r>
      <w:r w:rsidR="009778D7" w:rsidRPr="000A6FB7">
        <w:t>,</w:t>
      </w:r>
      <w:r w:rsidRPr="000A6FB7">
        <w:t xml:space="preserve"> </w:t>
      </w:r>
      <w:r w:rsidR="00831CD4" w:rsidRPr="000A6FB7">
        <w:t>deve</w:t>
      </w:r>
      <w:r w:rsidR="00C30B02" w:rsidRPr="000A6FB7">
        <w:t>loped</w:t>
      </w:r>
      <w:r w:rsidR="0077787B" w:rsidRPr="000A6FB7">
        <w:t xml:space="preserve">, tested and </w:t>
      </w:r>
      <w:r w:rsidR="00D11FE7">
        <w:t xml:space="preserve">rolled out </w:t>
      </w:r>
      <w:r w:rsidR="000D6DF2" w:rsidRPr="000A6FB7">
        <w:t>the</w:t>
      </w:r>
      <w:r w:rsidR="0077787B" w:rsidRPr="000A6FB7">
        <w:t xml:space="preserve"> optimum </w:t>
      </w:r>
      <w:r w:rsidR="00F1295B" w:rsidRPr="000A6FB7">
        <w:t xml:space="preserve">communication tools for </w:t>
      </w:r>
      <w:r w:rsidRPr="000A6FB7">
        <w:t xml:space="preserve">each </w:t>
      </w:r>
      <w:r w:rsidR="00F1295B" w:rsidRPr="000A6FB7">
        <w:t>business unit</w:t>
      </w:r>
      <w:r w:rsidR="00C30B02" w:rsidRPr="000A6FB7">
        <w:t xml:space="preserve">; trained </w:t>
      </w:r>
      <w:r w:rsidR="005D01AC" w:rsidRPr="000A6FB7">
        <w:t xml:space="preserve">and consulted with </w:t>
      </w:r>
      <w:r w:rsidRPr="000A6FB7">
        <w:t>associates</w:t>
      </w:r>
      <w:r w:rsidR="0080670B" w:rsidRPr="000A6FB7">
        <w:t xml:space="preserve"> </w:t>
      </w:r>
      <w:r w:rsidR="00881806" w:rsidRPr="000A6FB7">
        <w:t>resulting in increased response time of 60%</w:t>
      </w:r>
      <w:r w:rsidRPr="000A6FB7">
        <w:t xml:space="preserve"> and </w:t>
      </w:r>
      <w:r w:rsidR="00C30B02" w:rsidRPr="000A6FB7">
        <w:t xml:space="preserve">established </w:t>
      </w:r>
      <w:r w:rsidR="0080670B" w:rsidRPr="000A6FB7">
        <w:t xml:space="preserve">a </w:t>
      </w:r>
      <w:r w:rsidR="00C30B02" w:rsidRPr="000A6FB7">
        <w:t>new sales reporting system.</w:t>
      </w:r>
    </w:p>
    <w:p w14:paraId="69D7E409" w14:textId="77777777" w:rsidR="00C7522E" w:rsidRPr="000A6FB7" w:rsidRDefault="00F80205" w:rsidP="00366062">
      <w:pPr>
        <w:pStyle w:val="NoSpacing"/>
        <w:numPr>
          <w:ilvl w:val="0"/>
          <w:numId w:val="29"/>
        </w:numPr>
        <w:tabs>
          <w:tab w:val="left" w:pos="180"/>
        </w:tabs>
      </w:pPr>
      <w:r w:rsidRPr="000A6FB7">
        <w:t xml:space="preserve">Developed </w:t>
      </w:r>
      <w:r w:rsidR="00557680" w:rsidRPr="000A6FB7">
        <w:t xml:space="preserve">a </w:t>
      </w:r>
      <w:r w:rsidR="00C7522E" w:rsidRPr="000A6FB7">
        <w:t>scal</w:t>
      </w:r>
      <w:r w:rsidRPr="000A6FB7">
        <w:t>able merchandising</w:t>
      </w:r>
      <w:r w:rsidR="00557680" w:rsidRPr="000A6FB7">
        <w:t>, employee</w:t>
      </w:r>
      <w:r w:rsidRPr="000A6FB7">
        <w:t xml:space="preserve"> staffing a</w:t>
      </w:r>
      <w:r w:rsidR="00392B8E" w:rsidRPr="000A6FB7">
        <w:t>nd inventory management “roadmap”</w:t>
      </w:r>
      <w:r w:rsidR="00A842AE" w:rsidRPr="000A6FB7">
        <w:t xml:space="preserve"> </w:t>
      </w:r>
      <w:r w:rsidRPr="000A6FB7">
        <w:t>to enhance process</w:t>
      </w:r>
      <w:r w:rsidR="00540C18" w:rsidRPr="000A6FB7">
        <w:t>es</w:t>
      </w:r>
      <w:r w:rsidRPr="000A6FB7">
        <w:t xml:space="preserve"> and tools for the field team</w:t>
      </w:r>
      <w:r w:rsidR="00B607B2" w:rsidRPr="000A6FB7">
        <w:t xml:space="preserve"> </w:t>
      </w:r>
      <w:r w:rsidR="00C7522E" w:rsidRPr="000A6FB7">
        <w:t>(</w:t>
      </w:r>
      <w:r w:rsidRPr="000A6FB7">
        <w:t>4,000</w:t>
      </w:r>
      <w:r w:rsidR="00C7522E" w:rsidRPr="000A6FB7">
        <w:t>+</w:t>
      </w:r>
      <w:r w:rsidRPr="000A6FB7">
        <w:t xml:space="preserve"> retailers</w:t>
      </w:r>
      <w:r w:rsidR="00C7522E" w:rsidRPr="000A6FB7">
        <w:t>);</w:t>
      </w:r>
      <w:r w:rsidRPr="000A6FB7">
        <w:t xml:space="preserve"> </w:t>
      </w:r>
      <w:r w:rsidR="00C17798" w:rsidRPr="000A6FB7">
        <w:t>dr</w:t>
      </w:r>
      <w:r w:rsidR="00C7522E" w:rsidRPr="000A6FB7">
        <w:t>ove</w:t>
      </w:r>
      <w:r w:rsidR="00C17798" w:rsidRPr="000A6FB7">
        <w:t xml:space="preserve"> </w:t>
      </w:r>
      <w:r w:rsidR="00E046C0" w:rsidRPr="000A6FB7">
        <w:t xml:space="preserve">retail </w:t>
      </w:r>
      <w:r w:rsidRPr="000A6FB7">
        <w:t>sales</w:t>
      </w:r>
      <w:r w:rsidR="00392B8E" w:rsidRPr="000A6FB7">
        <w:t xml:space="preserve"> </w:t>
      </w:r>
      <w:r w:rsidR="00C7522E" w:rsidRPr="000A6FB7">
        <w:t>growth by 6%</w:t>
      </w:r>
      <w:r w:rsidR="007E622D" w:rsidRPr="000A6FB7">
        <w:t xml:space="preserve"> - </w:t>
      </w:r>
      <w:r w:rsidR="00C7522E" w:rsidRPr="000A6FB7">
        <w:t>20%</w:t>
      </w:r>
      <w:r w:rsidR="00E046C0" w:rsidRPr="000A6FB7">
        <w:t xml:space="preserve"> </w:t>
      </w:r>
      <w:r w:rsidR="00A8002D" w:rsidRPr="000A6FB7">
        <w:t>and</w:t>
      </w:r>
      <w:r w:rsidR="00E046C0" w:rsidRPr="000A6FB7">
        <w:t xml:space="preserve"> reduced operating expenses 5% - 10%</w:t>
      </w:r>
      <w:r w:rsidR="009A36B6" w:rsidRPr="000A6FB7">
        <w:t xml:space="preserve"> </w:t>
      </w:r>
      <w:r w:rsidR="00E046C0" w:rsidRPr="000A6FB7">
        <w:t>on average</w:t>
      </w:r>
      <w:r w:rsidR="00831CD4" w:rsidRPr="000A6FB7">
        <w:t>.</w:t>
      </w:r>
    </w:p>
    <w:p w14:paraId="1A541652" w14:textId="77777777" w:rsidR="00FB7F35" w:rsidRPr="000A6FB7" w:rsidRDefault="00C71A86" w:rsidP="00366062">
      <w:pPr>
        <w:pStyle w:val="NoSpacing"/>
        <w:numPr>
          <w:ilvl w:val="0"/>
          <w:numId w:val="29"/>
        </w:numPr>
        <w:tabs>
          <w:tab w:val="left" w:pos="180"/>
        </w:tabs>
      </w:pPr>
      <w:r w:rsidRPr="000A6FB7">
        <w:t>Oversaw training for new stores</w:t>
      </w:r>
      <w:r w:rsidR="009A36B6" w:rsidRPr="000A6FB7">
        <w:t xml:space="preserve"> and</w:t>
      </w:r>
      <w:r w:rsidRPr="000A6FB7">
        <w:t xml:space="preserve"> </w:t>
      </w:r>
      <w:r w:rsidR="00A8002D" w:rsidRPr="000A6FB7">
        <w:t xml:space="preserve">created and </w:t>
      </w:r>
      <w:r w:rsidRPr="000A6FB7">
        <w:t>executed turnkey onboarding programs for performance management</w:t>
      </w:r>
      <w:r w:rsidR="001948F8" w:rsidRPr="000A6FB7">
        <w:t>; results included 75% increase in new store certification.</w:t>
      </w:r>
      <w:r w:rsidR="006A08B7" w:rsidRPr="000A6FB7">
        <w:t xml:space="preserve"> </w:t>
      </w:r>
    </w:p>
    <w:p w14:paraId="62FF6661" w14:textId="77777777" w:rsidR="006309B2" w:rsidRDefault="006309B2" w:rsidP="006309B2">
      <w:pPr>
        <w:pStyle w:val="NoSpacing"/>
        <w:tabs>
          <w:tab w:val="left" w:pos="180"/>
        </w:tabs>
        <w:ind w:right="-180"/>
        <w:rPr>
          <w:i/>
        </w:rPr>
      </w:pPr>
      <w:r>
        <w:rPr>
          <w:b/>
          <w:bCs/>
          <w:i/>
        </w:rPr>
        <w:t>Title</w:t>
      </w:r>
      <w:r w:rsidRPr="00D71C6F">
        <w:rPr>
          <w:bCs/>
          <w:i/>
        </w:rPr>
        <w:tab/>
      </w:r>
      <w:r w:rsidRPr="00D71C6F">
        <w:rPr>
          <w:bCs/>
          <w:i/>
        </w:rPr>
        <w:tab/>
      </w:r>
      <w:r w:rsidRPr="00D71C6F">
        <w:rPr>
          <w:bCs/>
          <w:i/>
        </w:rPr>
        <w:tab/>
      </w:r>
      <w:r w:rsidRPr="00D71C6F">
        <w:rPr>
          <w:bCs/>
          <w:i/>
        </w:rPr>
        <w:tab/>
      </w:r>
      <w:r w:rsidRPr="00D71C6F">
        <w:rPr>
          <w:bCs/>
          <w:i/>
        </w:rPr>
        <w:tab/>
      </w:r>
      <w:r w:rsidRPr="00D71C6F">
        <w:rPr>
          <w:bCs/>
          <w:i/>
        </w:rPr>
        <w:tab/>
      </w:r>
      <w:r w:rsidRPr="00D71C6F">
        <w:rPr>
          <w:bCs/>
          <w:i/>
        </w:rPr>
        <w:tab/>
      </w:r>
      <w:r w:rsidRPr="00D71C6F">
        <w:rPr>
          <w:bCs/>
          <w:i/>
        </w:rPr>
        <w:tab/>
      </w:r>
      <w:r w:rsidRPr="00D71C6F">
        <w:rPr>
          <w:bCs/>
          <w:i/>
        </w:rPr>
        <w:tab/>
        <w:t xml:space="preserve"> </w:t>
      </w:r>
      <w:r>
        <w:rPr>
          <w:bCs/>
          <w:i/>
        </w:rPr>
        <w:t xml:space="preserve"> </w:t>
      </w:r>
      <w:r w:rsidRPr="00D71C6F">
        <w:rPr>
          <w:bCs/>
          <w:i/>
        </w:rPr>
        <w:t xml:space="preserve">  </w:t>
      </w:r>
      <w:r>
        <w:rPr>
          <w:bCs/>
          <w:i/>
        </w:rPr>
        <w:tab/>
      </w:r>
      <w:r>
        <w:rPr>
          <w:bCs/>
          <w:i/>
        </w:rPr>
        <w:tab/>
      </w:r>
      <w:r>
        <w:rPr>
          <w:bCs/>
          <w:i/>
        </w:rPr>
        <w:tab/>
      </w:r>
      <w:r>
        <w:rPr>
          <w:i/>
        </w:rPr>
        <w:t>Year – Year</w:t>
      </w:r>
    </w:p>
    <w:p w14:paraId="48F6D84F" w14:textId="77777777" w:rsidR="008D1B99" w:rsidRPr="000A6FB7" w:rsidRDefault="00F1295B" w:rsidP="00F00D43">
      <w:pPr>
        <w:pStyle w:val="NoSpacing"/>
        <w:tabs>
          <w:tab w:val="left" w:pos="180"/>
        </w:tabs>
      </w:pPr>
      <w:r w:rsidRPr="000A6FB7">
        <w:t xml:space="preserve">Managed and maintained warehouse forecasts and inventory replenishment </w:t>
      </w:r>
      <w:r w:rsidR="002156C7" w:rsidRPr="000A6FB7">
        <w:t>(</w:t>
      </w:r>
      <w:r w:rsidRPr="000A6FB7">
        <w:t>$100M</w:t>
      </w:r>
      <w:r w:rsidR="002156C7" w:rsidRPr="000A6FB7">
        <w:t>+</w:t>
      </w:r>
      <w:r w:rsidRPr="000A6FB7">
        <w:t xml:space="preserve"> in annual sales</w:t>
      </w:r>
      <w:r w:rsidR="002156C7" w:rsidRPr="000A6FB7">
        <w:t>)</w:t>
      </w:r>
      <w:r w:rsidRPr="000A6FB7">
        <w:t xml:space="preserve"> </w:t>
      </w:r>
      <w:r w:rsidR="005F198B" w:rsidRPr="000A6FB7">
        <w:t>for core and seasonal categories</w:t>
      </w:r>
      <w:r w:rsidR="002156C7" w:rsidRPr="000A6FB7">
        <w:t>. D</w:t>
      </w:r>
      <w:r w:rsidR="007E79C4" w:rsidRPr="000A6FB7">
        <w:t>epartments</w:t>
      </w:r>
      <w:r w:rsidR="0077787B" w:rsidRPr="000A6FB7">
        <w:t xml:space="preserve">: </w:t>
      </w:r>
      <w:r w:rsidR="007E79C4" w:rsidRPr="000A6FB7">
        <w:t xml:space="preserve">Home, Hand </w:t>
      </w:r>
      <w:r w:rsidR="002156C7" w:rsidRPr="000A6FB7">
        <w:t>&amp;</w:t>
      </w:r>
      <w:r w:rsidR="007E79C4" w:rsidRPr="000A6FB7">
        <w:t xml:space="preserve"> Power Tools, Plumbing, Pet, Lawn</w:t>
      </w:r>
      <w:r w:rsidR="002156C7" w:rsidRPr="000A6FB7">
        <w:t xml:space="preserve"> &amp;</w:t>
      </w:r>
      <w:r w:rsidR="007E79C4" w:rsidRPr="000A6FB7">
        <w:t xml:space="preserve"> Garden</w:t>
      </w:r>
      <w:r w:rsidR="00002A36" w:rsidRPr="000A6FB7">
        <w:t>.</w:t>
      </w:r>
      <w:r w:rsidR="00912040" w:rsidRPr="000A6FB7">
        <w:rPr>
          <w:color w:val="FF0000"/>
        </w:rPr>
        <w:t xml:space="preserve"> </w:t>
      </w:r>
    </w:p>
    <w:p w14:paraId="40D52877" w14:textId="77777777" w:rsidR="00914D19" w:rsidRPr="000A6FB7" w:rsidRDefault="002156C7" w:rsidP="00C86878">
      <w:pPr>
        <w:pStyle w:val="NoSpacing"/>
        <w:numPr>
          <w:ilvl w:val="0"/>
          <w:numId w:val="31"/>
        </w:numPr>
        <w:tabs>
          <w:tab w:val="left" w:pos="180"/>
        </w:tabs>
      </w:pPr>
      <w:r w:rsidRPr="000A6FB7">
        <w:rPr>
          <w:rFonts w:cs="Calibri"/>
        </w:rPr>
        <w:t>Oversaw</w:t>
      </w:r>
      <w:r w:rsidR="00914D19" w:rsidRPr="000A6FB7">
        <w:t xml:space="preserve"> and tracked supply chain </w:t>
      </w:r>
      <w:r w:rsidR="0078663A" w:rsidRPr="000A6FB7">
        <w:t>KPIs</w:t>
      </w:r>
      <w:r w:rsidR="00FB7F35" w:rsidRPr="000A6FB7">
        <w:t xml:space="preserve"> (</w:t>
      </w:r>
      <w:r w:rsidR="00914D19" w:rsidRPr="000A6FB7">
        <w:t xml:space="preserve">product flows, availability, capacity </w:t>
      </w:r>
      <w:r w:rsidRPr="000A6FB7">
        <w:t>utilization</w:t>
      </w:r>
      <w:r w:rsidR="00FB7F35" w:rsidRPr="000A6FB7">
        <w:t xml:space="preserve">, </w:t>
      </w:r>
      <w:r w:rsidR="00914D19" w:rsidRPr="000A6FB7">
        <w:t>sourcing</w:t>
      </w:r>
      <w:r w:rsidR="00FB7F35" w:rsidRPr="000A6FB7">
        <w:t>)</w:t>
      </w:r>
      <w:r w:rsidR="00BA6513" w:rsidRPr="000A6FB7">
        <w:t xml:space="preserve"> and</w:t>
      </w:r>
      <w:r w:rsidR="00FB7F35" w:rsidRPr="000A6FB7">
        <w:t xml:space="preserve"> provided </w:t>
      </w:r>
      <w:r w:rsidR="00914D19" w:rsidRPr="000A6FB7">
        <w:t xml:space="preserve">recommendations </w:t>
      </w:r>
      <w:r w:rsidRPr="000A6FB7">
        <w:t>to</w:t>
      </w:r>
      <w:r w:rsidR="00914D19" w:rsidRPr="000A6FB7">
        <w:t xml:space="preserve"> </w:t>
      </w:r>
      <w:r w:rsidRPr="000A6FB7">
        <w:t xml:space="preserve">sales </w:t>
      </w:r>
      <w:r w:rsidR="00FB7F35" w:rsidRPr="000A6FB7">
        <w:t>and</w:t>
      </w:r>
      <w:r w:rsidRPr="000A6FB7">
        <w:t xml:space="preserve"> operations </w:t>
      </w:r>
      <w:r w:rsidR="00422BA5" w:rsidRPr="000A6FB7">
        <w:t>planning</w:t>
      </w:r>
      <w:r w:rsidR="00B607D7" w:rsidRPr="000A6FB7">
        <w:t xml:space="preserve"> teams</w:t>
      </w:r>
      <w:r w:rsidR="00422BA5" w:rsidRPr="000A6FB7">
        <w:t>;</w:t>
      </w:r>
      <w:r w:rsidR="00914D19" w:rsidRPr="000A6FB7">
        <w:t xml:space="preserve"> increas</w:t>
      </w:r>
      <w:r w:rsidRPr="000A6FB7">
        <w:t>ed</w:t>
      </w:r>
      <w:r w:rsidR="00914D19" w:rsidRPr="000A6FB7">
        <w:t xml:space="preserve"> turns </w:t>
      </w:r>
      <w:r w:rsidRPr="000A6FB7">
        <w:t xml:space="preserve">by </w:t>
      </w:r>
      <w:r w:rsidR="00914D19" w:rsidRPr="000A6FB7">
        <w:t>1.3%</w:t>
      </w:r>
      <w:r w:rsidR="00047AAE" w:rsidRPr="000A6FB7">
        <w:t xml:space="preserve"> in </w:t>
      </w:r>
      <w:r w:rsidR="00914D19" w:rsidRPr="000A6FB7">
        <w:t xml:space="preserve">seasonal categories. </w:t>
      </w:r>
    </w:p>
    <w:p w14:paraId="4C7E27EF" w14:textId="77777777" w:rsidR="00914D19" w:rsidRPr="000A6FB7" w:rsidRDefault="00914D19" w:rsidP="00C86878">
      <w:pPr>
        <w:pStyle w:val="NoSpacing"/>
        <w:numPr>
          <w:ilvl w:val="0"/>
          <w:numId w:val="31"/>
        </w:numPr>
        <w:tabs>
          <w:tab w:val="left" w:pos="180"/>
        </w:tabs>
      </w:pPr>
      <w:r w:rsidRPr="000A6FB7">
        <w:t>Improved forecast ac</w:t>
      </w:r>
      <w:r w:rsidR="000F7A9D" w:rsidRPr="000A6FB7">
        <w:t>curacy, achieved 98% fill rates; maximized</w:t>
      </w:r>
      <w:r w:rsidRPr="000A6FB7">
        <w:t xml:space="preserve"> sell thru while minimizing obsolete an</w:t>
      </w:r>
      <w:r w:rsidR="000F7A9D" w:rsidRPr="000A6FB7">
        <w:t>d</w:t>
      </w:r>
      <w:r w:rsidRPr="000A6FB7">
        <w:t xml:space="preserve"> excess inventory by partnering with manufacturers and retailers</w:t>
      </w:r>
      <w:r w:rsidR="00612083" w:rsidRPr="000A6FB7">
        <w:t>; resulting in a $15M inventory reduction.</w:t>
      </w:r>
    </w:p>
    <w:p w14:paraId="1ECED956" w14:textId="77777777" w:rsidR="006C2A0A" w:rsidRPr="000A6FB7" w:rsidRDefault="000F7A9D" w:rsidP="00C86878">
      <w:pPr>
        <w:pStyle w:val="NoSpacing"/>
        <w:numPr>
          <w:ilvl w:val="0"/>
          <w:numId w:val="31"/>
        </w:numPr>
        <w:tabs>
          <w:tab w:val="left" w:pos="180"/>
        </w:tabs>
      </w:pPr>
      <w:r w:rsidRPr="000A6FB7">
        <w:t xml:space="preserve">Built </w:t>
      </w:r>
      <w:r w:rsidR="006C2A0A" w:rsidRPr="000A6FB7">
        <w:t>financial plans for key vendor accounts t</w:t>
      </w:r>
      <w:r w:rsidRPr="000A6FB7">
        <w:t>o</w:t>
      </w:r>
      <w:r w:rsidR="006C2A0A" w:rsidRPr="000A6FB7">
        <w:t xml:space="preserve"> reinforce merchant strategies and corporate </w:t>
      </w:r>
      <w:r w:rsidR="00540C18" w:rsidRPr="000A6FB7">
        <w:t>ex</w:t>
      </w:r>
      <w:r w:rsidR="006C2A0A" w:rsidRPr="000A6FB7">
        <w:t>p</w:t>
      </w:r>
      <w:r w:rsidR="00540C18" w:rsidRPr="000A6FB7">
        <w:t>e</w:t>
      </w:r>
      <w:r w:rsidR="006C2A0A" w:rsidRPr="000A6FB7">
        <w:t xml:space="preserve">ctations </w:t>
      </w:r>
      <w:r w:rsidRPr="000A6FB7">
        <w:t>for driving profit;</w:t>
      </w:r>
      <w:r w:rsidR="006C2A0A" w:rsidRPr="000A6FB7">
        <w:t xml:space="preserve"> </w:t>
      </w:r>
      <w:r w:rsidRPr="000A6FB7">
        <w:t>met GMROI goals</w:t>
      </w:r>
      <w:r w:rsidR="006C2A0A" w:rsidRPr="000A6FB7">
        <w:t xml:space="preserve"> and reduc</w:t>
      </w:r>
      <w:r w:rsidRPr="000A6FB7">
        <w:t>ed</w:t>
      </w:r>
      <w:r w:rsidR="006C2A0A" w:rsidRPr="000A6FB7">
        <w:t xml:space="preserve"> year</w:t>
      </w:r>
      <w:r w:rsidR="00540C18" w:rsidRPr="000A6FB7">
        <w:t>-</w:t>
      </w:r>
      <w:r w:rsidR="006C2A0A" w:rsidRPr="000A6FB7">
        <w:t>end inven</w:t>
      </w:r>
      <w:r w:rsidR="00540C18" w:rsidRPr="000A6FB7">
        <w:t>tory</w:t>
      </w:r>
      <w:r w:rsidR="006C2A0A" w:rsidRPr="000A6FB7">
        <w:t xml:space="preserve"> inve</w:t>
      </w:r>
      <w:r w:rsidR="00540C18" w:rsidRPr="000A6FB7">
        <w:t>st</w:t>
      </w:r>
      <w:r w:rsidR="006C2A0A" w:rsidRPr="000A6FB7">
        <w:t>ment for each product class.</w:t>
      </w:r>
    </w:p>
    <w:p w14:paraId="24F625C4" w14:textId="77777777" w:rsidR="00F00D43" w:rsidRPr="000A6FB7" w:rsidRDefault="00F00D43" w:rsidP="00612083">
      <w:pPr>
        <w:pStyle w:val="ResumeSectionHeading"/>
        <w:rPr>
          <w:rFonts w:cs="Times New Roman"/>
          <w:sz w:val="26"/>
          <w:szCs w:val="26"/>
        </w:rPr>
      </w:pPr>
      <w:r w:rsidRPr="000A6FB7">
        <w:rPr>
          <w:sz w:val="26"/>
          <w:szCs w:val="26"/>
        </w:rPr>
        <w:t>Education</w:t>
      </w:r>
    </w:p>
    <w:p w14:paraId="12138B79" w14:textId="77777777" w:rsidR="00F00D43" w:rsidRPr="00C86878" w:rsidRDefault="00F00D43" w:rsidP="00F00D43">
      <w:pPr>
        <w:pStyle w:val="NoSpacing"/>
        <w:rPr>
          <w:rFonts w:eastAsia="MS Mincho"/>
          <w:b/>
          <w:bCs/>
          <w:sz w:val="8"/>
          <w:szCs w:val="8"/>
        </w:rPr>
      </w:pPr>
    </w:p>
    <w:p w14:paraId="12DA6E70" w14:textId="5DAF8E3B" w:rsidR="00E34ED5" w:rsidRDefault="001F62D6" w:rsidP="00F00D43">
      <w:pPr>
        <w:pStyle w:val="NoSpacing"/>
        <w:rPr>
          <w:rFonts w:eastAsia="MS Mincho"/>
          <w:bCs/>
        </w:rPr>
      </w:pPr>
      <w:r>
        <w:rPr>
          <w:rFonts w:eastAsia="MS Mincho"/>
          <w:b/>
          <w:bCs/>
        </w:rPr>
        <w:t>University Attended</w:t>
      </w:r>
      <w:r w:rsidR="00175E12" w:rsidRPr="000A6FB7">
        <w:rPr>
          <w:rFonts w:eastAsia="MS Mincho"/>
          <w:b/>
          <w:bCs/>
        </w:rPr>
        <w:t xml:space="preserve">   - </w:t>
      </w:r>
      <w:r>
        <w:rPr>
          <w:rFonts w:eastAsia="MS Mincho"/>
          <w:bCs/>
        </w:rPr>
        <w:t>Degree Level &amp; Specialization</w:t>
      </w:r>
    </w:p>
    <w:p w14:paraId="4BB962C0" w14:textId="77777777" w:rsidR="001F62D6" w:rsidRDefault="001F62D6" w:rsidP="00F00D43">
      <w:pPr>
        <w:pStyle w:val="NoSpacing"/>
        <w:rPr>
          <w:rFonts w:eastAsia="MS Mincho"/>
          <w:bCs/>
        </w:rPr>
      </w:pPr>
    </w:p>
    <w:p w14:paraId="01CE975A" w14:textId="7CD687A7" w:rsidR="009F461F" w:rsidRPr="009F461F" w:rsidRDefault="009F461F" w:rsidP="00F00D43">
      <w:pPr>
        <w:pStyle w:val="NoSpacing"/>
        <w:rPr>
          <w:bCs/>
        </w:rPr>
      </w:pPr>
      <w:r>
        <w:rPr>
          <w:rFonts w:eastAsia="MS Mincho"/>
          <w:b/>
        </w:rPr>
        <w:t xml:space="preserve">Certification – </w:t>
      </w:r>
      <w:r>
        <w:rPr>
          <w:rFonts w:eastAsia="MS Mincho"/>
          <w:bCs/>
        </w:rPr>
        <w:t>Certification Specialization</w:t>
      </w:r>
    </w:p>
    <w:p w14:paraId="60CB6B1E" w14:textId="77777777" w:rsidR="00506EDD" w:rsidRPr="00065A6F" w:rsidRDefault="00506EDD" w:rsidP="00F00D43">
      <w:pPr>
        <w:pStyle w:val="NoSpacing"/>
        <w:rPr>
          <w:sz w:val="20"/>
          <w:szCs w:val="20"/>
        </w:rPr>
      </w:pPr>
    </w:p>
    <w:p w14:paraId="76D95315" w14:textId="17708180" w:rsidR="00F00D43" w:rsidRPr="000A6FB7" w:rsidRDefault="00F00D43" w:rsidP="00612083">
      <w:pPr>
        <w:pStyle w:val="ResumeSectionHeading"/>
        <w:rPr>
          <w:rFonts w:cs="Times New Roman"/>
          <w:sz w:val="26"/>
          <w:szCs w:val="26"/>
        </w:rPr>
      </w:pPr>
      <w:r w:rsidRPr="000A6FB7">
        <w:rPr>
          <w:sz w:val="26"/>
          <w:szCs w:val="26"/>
        </w:rPr>
        <w:t>Awards</w:t>
      </w:r>
      <w:r w:rsidR="002B123A">
        <w:rPr>
          <w:sz w:val="26"/>
          <w:szCs w:val="26"/>
        </w:rPr>
        <w:t xml:space="preserve"> (Optional)</w:t>
      </w:r>
    </w:p>
    <w:p w14:paraId="0A555022" w14:textId="77777777" w:rsidR="00506EDD" w:rsidRPr="00C86878" w:rsidRDefault="00506EDD" w:rsidP="00F00D43">
      <w:pPr>
        <w:pStyle w:val="NoSpacing"/>
        <w:rPr>
          <w:sz w:val="8"/>
          <w:szCs w:val="8"/>
        </w:rPr>
      </w:pPr>
    </w:p>
    <w:p w14:paraId="0417B1B5" w14:textId="13C1C4FB" w:rsidR="009F05CC" w:rsidRPr="009F05CC" w:rsidRDefault="009F05CC" w:rsidP="00F00D43">
      <w:pPr>
        <w:pStyle w:val="NoSpacing"/>
        <w:tabs>
          <w:tab w:val="left" w:pos="180"/>
        </w:tabs>
        <w:rPr>
          <w:rFonts w:eastAsia="MS Mincho"/>
          <w:b/>
        </w:rPr>
      </w:pPr>
      <w:r>
        <w:rPr>
          <w:rFonts w:eastAsia="MS Mincho"/>
          <w:b/>
        </w:rPr>
        <w:t>Awards and Dates Achieved</w:t>
      </w:r>
    </w:p>
    <w:p w14:paraId="5C8F342C" w14:textId="77777777" w:rsidR="00506EDD" w:rsidRPr="00065A6F" w:rsidRDefault="00506EDD" w:rsidP="00F00D43">
      <w:pPr>
        <w:pStyle w:val="NoSpacing"/>
        <w:rPr>
          <w:sz w:val="20"/>
          <w:szCs w:val="20"/>
        </w:rPr>
      </w:pPr>
    </w:p>
    <w:p w14:paraId="7CD15692" w14:textId="66A02F20" w:rsidR="00F00D43" w:rsidRPr="000A6FB7" w:rsidRDefault="00F00D43" w:rsidP="00612083">
      <w:pPr>
        <w:pStyle w:val="ResumeSectionHeading"/>
        <w:rPr>
          <w:rFonts w:cs="Times New Roman"/>
          <w:sz w:val="26"/>
          <w:szCs w:val="26"/>
        </w:rPr>
      </w:pPr>
      <w:r w:rsidRPr="000A6FB7">
        <w:rPr>
          <w:sz w:val="26"/>
          <w:szCs w:val="26"/>
        </w:rPr>
        <w:t>Community Relations</w:t>
      </w:r>
      <w:r w:rsidR="002B123A">
        <w:rPr>
          <w:sz w:val="26"/>
          <w:szCs w:val="26"/>
        </w:rPr>
        <w:t xml:space="preserve"> (Optional)</w:t>
      </w:r>
    </w:p>
    <w:p w14:paraId="05F31009" w14:textId="77777777" w:rsidR="00E34ED5" w:rsidRPr="00C86878" w:rsidRDefault="00E34ED5" w:rsidP="00F00D43">
      <w:pPr>
        <w:pStyle w:val="NoSpacing"/>
        <w:rPr>
          <w:smallCaps/>
          <w:sz w:val="8"/>
          <w:szCs w:val="8"/>
        </w:rPr>
      </w:pPr>
    </w:p>
    <w:p w14:paraId="6EEBAEA6" w14:textId="502A06F1" w:rsidR="00E34ED5" w:rsidRPr="00065A6F" w:rsidRDefault="002B123A" w:rsidP="00D11FE7">
      <w:pPr>
        <w:pStyle w:val="NoSpacing"/>
        <w:tabs>
          <w:tab w:val="left" w:pos="180"/>
        </w:tabs>
        <w:rPr>
          <w:bCs/>
          <w:iCs/>
          <w:sz w:val="20"/>
          <w:szCs w:val="20"/>
        </w:rPr>
      </w:pPr>
      <w:r>
        <w:rPr>
          <w:b/>
          <w:bCs/>
        </w:rPr>
        <w:t>Organizational Affiliations</w:t>
      </w:r>
    </w:p>
    <w:sectPr w:rsidR="00E34ED5" w:rsidRPr="00065A6F" w:rsidSect="00D11FE7">
      <w:headerReference w:type="default" r:id="rId10"/>
      <w:pgSz w:w="12240" w:h="15840" w:code="1"/>
      <w:pgMar w:top="720" w:right="1152" w:bottom="288" w:left="1152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74133" w14:textId="77777777" w:rsidR="006934A2" w:rsidRPr="0043739B" w:rsidRDefault="006934A2" w:rsidP="0043739B">
      <w:r>
        <w:separator/>
      </w:r>
    </w:p>
  </w:endnote>
  <w:endnote w:type="continuationSeparator" w:id="0">
    <w:p w14:paraId="63B4016C" w14:textId="77777777" w:rsidR="006934A2" w:rsidRPr="0043739B" w:rsidRDefault="006934A2" w:rsidP="00437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21D3AD-D012-40B8-AA5B-5632417E5773}"/>
    <w:embedBold r:id="rId2" w:fontKey="{0D402A25-50D1-4793-B0EA-AB1B2C3E3E53}"/>
    <w:embedItalic r:id="rId3" w:fontKey="{0B0E29AC-4F08-4F17-BD8E-56BCAC1F9717}"/>
    <w:embedBoldItalic r:id="rId4" w:fontKey="{51E6122D-9165-4A01-AE91-273E06D4B2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Shell Dlg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7FA68" w14:textId="77777777" w:rsidR="006934A2" w:rsidRPr="0043739B" w:rsidRDefault="006934A2" w:rsidP="0043739B">
      <w:r>
        <w:separator/>
      </w:r>
    </w:p>
  </w:footnote>
  <w:footnote w:type="continuationSeparator" w:id="0">
    <w:p w14:paraId="53B515F2" w14:textId="77777777" w:rsidR="006934A2" w:rsidRPr="0043739B" w:rsidRDefault="006934A2" w:rsidP="004373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883CF" w14:textId="6833EB79" w:rsidR="00D71C6F" w:rsidRDefault="00414405" w:rsidP="00D71C6F">
    <w:pPr>
      <w:pBdr>
        <w:bottom w:val="single" w:sz="8" w:space="0" w:color="auto"/>
      </w:pBdr>
      <w:tabs>
        <w:tab w:val="center" w:pos="4680"/>
        <w:tab w:val="left" w:pos="6120"/>
        <w:tab w:val="right" w:pos="10224"/>
      </w:tabs>
      <w:jc w:val="center"/>
      <w:rPr>
        <w:rFonts w:cs="Calibri"/>
        <w:b/>
        <w:iCs/>
        <w:color w:val="A6A6A6"/>
      </w:rPr>
    </w:pPr>
    <w:r>
      <w:rPr>
        <w:rFonts w:cs="Calibri"/>
        <w:b/>
        <w:iCs/>
        <w:color w:val="A6A6A6"/>
      </w:rPr>
      <w:t>Name</w:t>
    </w:r>
    <w:r w:rsidR="00D71C6F">
      <w:rPr>
        <w:rFonts w:cs="Calibri"/>
        <w:b/>
        <w:iCs/>
        <w:color w:val="A6A6A6"/>
      </w:rPr>
      <w:t xml:space="preserve"> | </w:t>
    </w:r>
    <w:r>
      <w:rPr>
        <w:rFonts w:cs="Calibri"/>
        <w:b/>
        <w:iCs/>
        <w:color w:val="A6A6A6"/>
      </w:rPr>
      <w:t>Number</w:t>
    </w:r>
    <w:r w:rsidR="00D71C6F">
      <w:rPr>
        <w:rFonts w:cs="Calibri"/>
        <w:b/>
        <w:iCs/>
        <w:color w:val="A6A6A6"/>
      </w:rPr>
      <w:t xml:space="preserve"> | Page 2 of 2</w:t>
    </w:r>
  </w:p>
  <w:p w14:paraId="5A057C2E" w14:textId="77777777" w:rsidR="00D71C6F" w:rsidRDefault="00D71C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A4A70"/>
    <w:multiLevelType w:val="hybridMultilevel"/>
    <w:tmpl w:val="E06410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04496"/>
    <w:multiLevelType w:val="hybridMultilevel"/>
    <w:tmpl w:val="C298CB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763A0"/>
    <w:multiLevelType w:val="hybridMultilevel"/>
    <w:tmpl w:val="87E259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66AE7"/>
    <w:multiLevelType w:val="hybridMultilevel"/>
    <w:tmpl w:val="FE3CC8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53E79"/>
    <w:multiLevelType w:val="hybridMultilevel"/>
    <w:tmpl w:val="D2861C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F07E7C"/>
    <w:multiLevelType w:val="hybridMultilevel"/>
    <w:tmpl w:val="D0C840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C4867"/>
    <w:multiLevelType w:val="hybridMultilevel"/>
    <w:tmpl w:val="9F483A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F650C2"/>
    <w:multiLevelType w:val="hybridMultilevel"/>
    <w:tmpl w:val="BA700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DF5101"/>
    <w:multiLevelType w:val="hybridMultilevel"/>
    <w:tmpl w:val="C7D499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DA1F32"/>
    <w:multiLevelType w:val="hybridMultilevel"/>
    <w:tmpl w:val="04544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DD5CF2"/>
    <w:multiLevelType w:val="hybridMultilevel"/>
    <w:tmpl w:val="14148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E46E3B"/>
    <w:multiLevelType w:val="hybridMultilevel"/>
    <w:tmpl w:val="2D4C29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46716"/>
    <w:multiLevelType w:val="hybridMultilevel"/>
    <w:tmpl w:val="FDB82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F46092"/>
    <w:multiLevelType w:val="hybridMultilevel"/>
    <w:tmpl w:val="2C341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A712F9"/>
    <w:multiLevelType w:val="hybridMultilevel"/>
    <w:tmpl w:val="26201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882FAF"/>
    <w:multiLevelType w:val="hybridMultilevel"/>
    <w:tmpl w:val="CA8E297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DE1175B"/>
    <w:multiLevelType w:val="multilevel"/>
    <w:tmpl w:val="83086558"/>
    <w:lvl w:ilvl="0">
      <w:start w:val="1"/>
      <w:numFmt w:val="bullet"/>
      <w:pStyle w:val="ListBullet"/>
      <w:lvlText w:val="·"/>
      <w:lvlJc w:val="left"/>
      <w:pPr>
        <w:ind w:left="144" w:hanging="144"/>
      </w:pPr>
      <w:rPr>
        <w:rFonts w:ascii="Cambria" w:eastAsia="Cambria" w:hAnsi="Cambria" w:cs="Cambria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7" w15:restartNumberingAfterBreak="0">
    <w:nsid w:val="3F5847AB"/>
    <w:multiLevelType w:val="hybridMultilevel"/>
    <w:tmpl w:val="279CF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985EEC"/>
    <w:multiLevelType w:val="hybridMultilevel"/>
    <w:tmpl w:val="93FA8B6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557BAF"/>
    <w:multiLevelType w:val="hybridMultilevel"/>
    <w:tmpl w:val="D786C0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805E0A"/>
    <w:multiLevelType w:val="hybridMultilevel"/>
    <w:tmpl w:val="E5AEF6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D02998"/>
    <w:multiLevelType w:val="hybridMultilevel"/>
    <w:tmpl w:val="D428B6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383CB3"/>
    <w:multiLevelType w:val="hybridMultilevel"/>
    <w:tmpl w:val="CF36CE2A"/>
    <w:lvl w:ilvl="0" w:tplc="87DA5D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742C41"/>
    <w:multiLevelType w:val="hybridMultilevel"/>
    <w:tmpl w:val="0C707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D04958"/>
    <w:multiLevelType w:val="hybridMultilevel"/>
    <w:tmpl w:val="D248A1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925F4A"/>
    <w:multiLevelType w:val="hybridMultilevel"/>
    <w:tmpl w:val="7A126C00"/>
    <w:lvl w:ilvl="0" w:tplc="A628F02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CA483B"/>
    <w:multiLevelType w:val="hybridMultilevel"/>
    <w:tmpl w:val="A218F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115E46"/>
    <w:multiLevelType w:val="hybridMultilevel"/>
    <w:tmpl w:val="EFDC74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232BAF"/>
    <w:multiLevelType w:val="hybridMultilevel"/>
    <w:tmpl w:val="47B431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C2757E"/>
    <w:multiLevelType w:val="hybridMultilevel"/>
    <w:tmpl w:val="7EE24CC2"/>
    <w:lvl w:ilvl="0" w:tplc="0436E89A">
      <w:start w:val="1"/>
      <w:numFmt w:val="bullet"/>
      <w:pStyle w:val="BulletPoints"/>
      <w:lvlText w:val=""/>
      <w:lvlJc w:val="left"/>
      <w:pPr>
        <w:tabs>
          <w:tab w:val="num" w:pos="540"/>
        </w:tabs>
        <w:ind w:left="540" w:hanging="360"/>
      </w:pPr>
      <w:rPr>
        <w:rFonts w:ascii="Wingdings" w:hAnsi="Wingdings" w:cs="Times New Roman" w:hint="default"/>
        <w:sz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15666C"/>
    <w:multiLevelType w:val="hybridMultilevel"/>
    <w:tmpl w:val="3A924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95421A"/>
    <w:multiLevelType w:val="hybridMultilevel"/>
    <w:tmpl w:val="4508C6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595F85"/>
    <w:multiLevelType w:val="hybridMultilevel"/>
    <w:tmpl w:val="6AE8DD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1F14AA"/>
    <w:multiLevelType w:val="hybridMultilevel"/>
    <w:tmpl w:val="C566732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F021F1"/>
    <w:multiLevelType w:val="hybridMultilevel"/>
    <w:tmpl w:val="A6C2FF0A"/>
    <w:lvl w:ilvl="0" w:tplc="04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5" w15:restartNumberingAfterBreak="0">
    <w:nsid w:val="7E8A4FAA"/>
    <w:multiLevelType w:val="hybridMultilevel"/>
    <w:tmpl w:val="25DAA8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02244415">
    <w:abstractNumId w:val="29"/>
  </w:num>
  <w:num w:numId="2" w16cid:durableId="2065374360">
    <w:abstractNumId w:val="17"/>
  </w:num>
  <w:num w:numId="3" w16cid:durableId="1372609280">
    <w:abstractNumId w:val="9"/>
  </w:num>
  <w:num w:numId="4" w16cid:durableId="1374233416">
    <w:abstractNumId w:val="12"/>
  </w:num>
  <w:num w:numId="5" w16cid:durableId="1649089149">
    <w:abstractNumId w:val="10"/>
  </w:num>
  <w:num w:numId="6" w16cid:durableId="864053311">
    <w:abstractNumId w:val="16"/>
  </w:num>
  <w:num w:numId="7" w16cid:durableId="237136959">
    <w:abstractNumId w:val="13"/>
  </w:num>
  <w:num w:numId="8" w16cid:durableId="182789184">
    <w:abstractNumId w:val="25"/>
  </w:num>
  <w:num w:numId="9" w16cid:durableId="53966461">
    <w:abstractNumId w:val="15"/>
  </w:num>
  <w:num w:numId="10" w16cid:durableId="760683316">
    <w:abstractNumId w:val="31"/>
  </w:num>
  <w:num w:numId="11" w16cid:durableId="852497590">
    <w:abstractNumId w:val="8"/>
  </w:num>
  <w:num w:numId="12" w16cid:durableId="66150223">
    <w:abstractNumId w:val="5"/>
  </w:num>
  <w:num w:numId="13" w16cid:durableId="346640093">
    <w:abstractNumId w:val="21"/>
  </w:num>
  <w:num w:numId="14" w16cid:durableId="706301075">
    <w:abstractNumId w:val="1"/>
  </w:num>
  <w:num w:numId="15" w16cid:durableId="1430471518">
    <w:abstractNumId w:val="2"/>
  </w:num>
  <w:num w:numId="16" w16cid:durableId="1031883697">
    <w:abstractNumId w:val="19"/>
  </w:num>
  <w:num w:numId="17" w16cid:durableId="434597300">
    <w:abstractNumId w:val="11"/>
  </w:num>
  <w:num w:numId="18" w16cid:durableId="1123811659">
    <w:abstractNumId w:val="24"/>
  </w:num>
  <w:num w:numId="19" w16cid:durableId="2054651683">
    <w:abstractNumId w:val="20"/>
  </w:num>
  <w:num w:numId="20" w16cid:durableId="1584995536">
    <w:abstractNumId w:val="14"/>
  </w:num>
  <w:num w:numId="21" w16cid:durableId="249630023">
    <w:abstractNumId w:val="7"/>
  </w:num>
  <w:num w:numId="22" w16cid:durableId="1984654968">
    <w:abstractNumId w:val="26"/>
  </w:num>
  <w:num w:numId="23" w16cid:durableId="497042401">
    <w:abstractNumId w:val="23"/>
  </w:num>
  <w:num w:numId="24" w16cid:durableId="412514981">
    <w:abstractNumId w:val="35"/>
  </w:num>
  <w:num w:numId="25" w16cid:durableId="1165166796">
    <w:abstractNumId w:val="30"/>
  </w:num>
  <w:num w:numId="26" w16cid:durableId="1579898373">
    <w:abstractNumId w:val="28"/>
  </w:num>
  <w:num w:numId="27" w16cid:durableId="1952127433">
    <w:abstractNumId w:val="34"/>
  </w:num>
  <w:num w:numId="28" w16cid:durableId="151024187">
    <w:abstractNumId w:val="4"/>
  </w:num>
  <w:num w:numId="29" w16cid:durableId="1040672078">
    <w:abstractNumId w:val="27"/>
  </w:num>
  <w:num w:numId="30" w16cid:durableId="728765707">
    <w:abstractNumId w:val="6"/>
  </w:num>
  <w:num w:numId="31" w16cid:durableId="503403807">
    <w:abstractNumId w:val="32"/>
  </w:num>
  <w:num w:numId="32" w16cid:durableId="306129307">
    <w:abstractNumId w:val="0"/>
  </w:num>
  <w:num w:numId="33" w16cid:durableId="1524393125">
    <w:abstractNumId w:val="33"/>
  </w:num>
  <w:num w:numId="34" w16cid:durableId="479081317">
    <w:abstractNumId w:val="18"/>
  </w:num>
  <w:num w:numId="35" w16cid:durableId="1359046556">
    <w:abstractNumId w:val="22"/>
  </w:num>
  <w:num w:numId="36" w16cid:durableId="183772235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removePersonalInformation/>
  <w:removeDateAndTime/>
  <w:embedTrueTypeFonts/>
  <w:saveSubsetFonts/>
  <w:hideSpellingErrors/>
  <w:hideGrammaticalError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C1D"/>
    <w:rsid w:val="00000CAF"/>
    <w:rsid w:val="00002A36"/>
    <w:rsid w:val="00003602"/>
    <w:rsid w:val="0000691E"/>
    <w:rsid w:val="00007243"/>
    <w:rsid w:val="000120F6"/>
    <w:rsid w:val="00012833"/>
    <w:rsid w:val="000165D4"/>
    <w:rsid w:val="00020CA8"/>
    <w:rsid w:val="00021664"/>
    <w:rsid w:val="00026E7F"/>
    <w:rsid w:val="00027734"/>
    <w:rsid w:val="00036400"/>
    <w:rsid w:val="000404C4"/>
    <w:rsid w:val="00044139"/>
    <w:rsid w:val="0004468D"/>
    <w:rsid w:val="00044696"/>
    <w:rsid w:val="00047AAE"/>
    <w:rsid w:val="00047B9E"/>
    <w:rsid w:val="00047D9E"/>
    <w:rsid w:val="000511A5"/>
    <w:rsid w:val="00053C09"/>
    <w:rsid w:val="00055F04"/>
    <w:rsid w:val="000569D5"/>
    <w:rsid w:val="00063CEA"/>
    <w:rsid w:val="000640D9"/>
    <w:rsid w:val="00065A6F"/>
    <w:rsid w:val="00066241"/>
    <w:rsid w:val="000710BF"/>
    <w:rsid w:val="00072B9E"/>
    <w:rsid w:val="00072DEB"/>
    <w:rsid w:val="0007621B"/>
    <w:rsid w:val="000769E3"/>
    <w:rsid w:val="00076FE1"/>
    <w:rsid w:val="00082C6D"/>
    <w:rsid w:val="000857CD"/>
    <w:rsid w:val="00091449"/>
    <w:rsid w:val="00092745"/>
    <w:rsid w:val="00093AAE"/>
    <w:rsid w:val="000A1B53"/>
    <w:rsid w:val="000A1ECC"/>
    <w:rsid w:val="000A2F14"/>
    <w:rsid w:val="000A3054"/>
    <w:rsid w:val="000A30E8"/>
    <w:rsid w:val="000A3D6F"/>
    <w:rsid w:val="000A3D95"/>
    <w:rsid w:val="000A6FB7"/>
    <w:rsid w:val="000A7233"/>
    <w:rsid w:val="000A7F37"/>
    <w:rsid w:val="000B1B28"/>
    <w:rsid w:val="000B2004"/>
    <w:rsid w:val="000B356B"/>
    <w:rsid w:val="000C25B1"/>
    <w:rsid w:val="000C3954"/>
    <w:rsid w:val="000C766B"/>
    <w:rsid w:val="000D0615"/>
    <w:rsid w:val="000D107E"/>
    <w:rsid w:val="000D1469"/>
    <w:rsid w:val="000D37DF"/>
    <w:rsid w:val="000D3E16"/>
    <w:rsid w:val="000D473A"/>
    <w:rsid w:val="000D6C30"/>
    <w:rsid w:val="000D6DF2"/>
    <w:rsid w:val="000E0A76"/>
    <w:rsid w:val="000E2C78"/>
    <w:rsid w:val="000F1942"/>
    <w:rsid w:val="000F1ECE"/>
    <w:rsid w:val="000F2B41"/>
    <w:rsid w:val="000F51DC"/>
    <w:rsid w:val="000F7A9D"/>
    <w:rsid w:val="001012D0"/>
    <w:rsid w:val="00102BA7"/>
    <w:rsid w:val="00103000"/>
    <w:rsid w:val="00103845"/>
    <w:rsid w:val="00103BD7"/>
    <w:rsid w:val="00104A83"/>
    <w:rsid w:val="00106787"/>
    <w:rsid w:val="00106B6B"/>
    <w:rsid w:val="00113B4E"/>
    <w:rsid w:val="001158E5"/>
    <w:rsid w:val="00116FE7"/>
    <w:rsid w:val="00120F11"/>
    <w:rsid w:val="001217DF"/>
    <w:rsid w:val="00121AF1"/>
    <w:rsid w:val="00122F79"/>
    <w:rsid w:val="00124CE7"/>
    <w:rsid w:val="00124DDC"/>
    <w:rsid w:val="001267A1"/>
    <w:rsid w:val="001269FC"/>
    <w:rsid w:val="0013485E"/>
    <w:rsid w:val="001370C6"/>
    <w:rsid w:val="00142678"/>
    <w:rsid w:val="00146C07"/>
    <w:rsid w:val="00150CDA"/>
    <w:rsid w:val="00151247"/>
    <w:rsid w:val="00151445"/>
    <w:rsid w:val="00152007"/>
    <w:rsid w:val="001542A0"/>
    <w:rsid w:val="00154832"/>
    <w:rsid w:val="001576C9"/>
    <w:rsid w:val="001609C4"/>
    <w:rsid w:val="001634A4"/>
    <w:rsid w:val="001636EE"/>
    <w:rsid w:val="00172ECE"/>
    <w:rsid w:val="001731C3"/>
    <w:rsid w:val="00173432"/>
    <w:rsid w:val="00173A43"/>
    <w:rsid w:val="00175E12"/>
    <w:rsid w:val="00180113"/>
    <w:rsid w:val="00184168"/>
    <w:rsid w:val="001948F8"/>
    <w:rsid w:val="00195046"/>
    <w:rsid w:val="001960AA"/>
    <w:rsid w:val="001A2C08"/>
    <w:rsid w:val="001A2D8F"/>
    <w:rsid w:val="001A33E5"/>
    <w:rsid w:val="001B1C49"/>
    <w:rsid w:val="001B4693"/>
    <w:rsid w:val="001C2E19"/>
    <w:rsid w:val="001D0130"/>
    <w:rsid w:val="001D2770"/>
    <w:rsid w:val="001D5627"/>
    <w:rsid w:val="001E021F"/>
    <w:rsid w:val="001E1C90"/>
    <w:rsid w:val="001E2C13"/>
    <w:rsid w:val="001E3E0C"/>
    <w:rsid w:val="001F39D3"/>
    <w:rsid w:val="001F3B2F"/>
    <w:rsid w:val="001F435A"/>
    <w:rsid w:val="001F62D6"/>
    <w:rsid w:val="00200A44"/>
    <w:rsid w:val="00201F67"/>
    <w:rsid w:val="00204A0A"/>
    <w:rsid w:val="00206C59"/>
    <w:rsid w:val="00212D1F"/>
    <w:rsid w:val="002156C7"/>
    <w:rsid w:val="002208F2"/>
    <w:rsid w:val="00222140"/>
    <w:rsid w:val="002227B8"/>
    <w:rsid w:val="002273B7"/>
    <w:rsid w:val="0023262B"/>
    <w:rsid w:val="002334FC"/>
    <w:rsid w:val="00234394"/>
    <w:rsid w:val="00237A84"/>
    <w:rsid w:val="00237E45"/>
    <w:rsid w:val="00240A4B"/>
    <w:rsid w:val="00241F6B"/>
    <w:rsid w:val="002428FD"/>
    <w:rsid w:val="00243567"/>
    <w:rsid w:val="002470D3"/>
    <w:rsid w:val="00250214"/>
    <w:rsid w:val="002507CB"/>
    <w:rsid w:val="00254444"/>
    <w:rsid w:val="00256552"/>
    <w:rsid w:val="00256B93"/>
    <w:rsid w:val="00257DE7"/>
    <w:rsid w:val="00262829"/>
    <w:rsid w:val="00262F4D"/>
    <w:rsid w:val="0026656B"/>
    <w:rsid w:val="00276A18"/>
    <w:rsid w:val="0027776E"/>
    <w:rsid w:val="002808DF"/>
    <w:rsid w:val="00281105"/>
    <w:rsid w:val="002826CC"/>
    <w:rsid w:val="00284689"/>
    <w:rsid w:val="00285370"/>
    <w:rsid w:val="00287594"/>
    <w:rsid w:val="00292739"/>
    <w:rsid w:val="0029301A"/>
    <w:rsid w:val="00293436"/>
    <w:rsid w:val="00295D05"/>
    <w:rsid w:val="002A15EF"/>
    <w:rsid w:val="002A2350"/>
    <w:rsid w:val="002A3825"/>
    <w:rsid w:val="002A4F1E"/>
    <w:rsid w:val="002A60EE"/>
    <w:rsid w:val="002A6C1D"/>
    <w:rsid w:val="002B0F4C"/>
    <w:rsid w:val="002B123A"/>
    <w:rsid w:val="002B5080"/>
    <w:rsid w:val="002B67D0"/>
    <w:rsid w:val="002C044B"/>
    <w:rsid w:val="002C0E5E"/>
    <w:rsid w:val="002C161C"/>
    <w:rsid w:val="002C5D19"/>
    <w:rsid w:val="002D099B"/>
    <w:rsid w:val="002D12B1"/>
    <w:rsid w:val="002D566B"/>
    <w:rsid w:val="002D6133"/>
    <w:rsid w:val="002D630B"/>
    <w:rsid w:val="002F121E"/>
    <w:rsid w:val="002F25EF"/>
    <w:rsid w:val="002F4E35"/>
    <w:rsid w:val="002F76CE"/>
    <w:rsid w:val="00302AFC"/>
    <w:rsid w:val="0030738B"/>
    <w:rsid w:val="0031139C"/>
    <w:rsid w:val="00315947"/>
    <w:rsid w:val="00317A59"/>
    <w:rsid w:val="003212B9"/>
    <w:rsid w:val="003279F0"/>
    <w:rsid w:val="00331A5C"/>
    <w:rsid w:val="00333257"/>
    <w:rsid w:val="00337058"/>
    <w:rsid w:val="00341C7F"/>
    <w:rsid w:val="003437BB"/>
    <w:rsid w:val="00343DCB"/>
    <w:rsid w:val="00345DBD"/>
    <w:rsid w:val="00347012"/>
    <w:rsid w:val="00350471"/>
    <w:rsid w:val="0035440C"/>
    <w:rsid w:val="003555FF"/>
    <w:rsid w:val="00357A66"/>
    <w:rsid w:val="003643B5"/>
    <w:rsid w:val="00366062"/>
    <w:rsid w:val="003719C0"/>
    <w:rsid w:val="00372015"/>
    <w:rsid w:val="00375452"/>
    <w:rsid w:val="00380110"/>
    <w:rsid w:val="00380529"/>
    <w:rsid w:val="003864BF"/>
    <w:rsid w:val="0038777E"/>
    <w:rsid w:val="00390AD7"/>
    <w:rsid w:val="00392A3A"/>
    <w:rsid w:val="00392B8E"/>
    <w:rsid w:val="00394257"/>
    <w:rsid w:val="003A0F5C"/>
    <w:rsid w:val="003A1CEA"/>
    <w:rsid w:val="003A465C"/>
    <w:rsid w:val="003A4798"/>
    <w:rsid w:val="003A66B0"/>
    <w:rsid w:val="003A7D40"/>
    <w:rsid w:val="003B0970"/>
    <w:rsid w:val="003B3FF7"/>
    <w:rsid w:val="003B4A6A"/>
    <w:rsid w:val="003C01D7"/>
    <w:rsid w:val="003C16FB"/>
    <w:rsid w:val="003C3979"/>
    <w:rsid w:val="003C597A"/>
    <w:rsid w:val="003D1640"/>
    <w:rsid w:val="003D3BEB"/>
    <w:rsid w:val="003D540B"/>
    <w:rsid w:val="003D5AAE"/>
    <w:rsid w:val="003D5E90"/>
    <w:rsid w:val="003E197A"/>
    <w:rsid w:val="003E36BB"/>
    <w:rsid w:val="003E6761"/>
    <w:rsid w:val="003E6B00"/>
    <w:rsid w:val="003E6F44"/>
    <w:rsid w:val="003E7700"/>
    <w:rsid w:val="003E7A6A"/>
    <w:rsid w:val="003F0406"/>
    <w:rsid w:val="003F3E88"/>
    <w:rsid w:val="003F561B"/>
    <w:rsid w:val="003F710E"/>
    <w:rsid w:val="003F7268"/>
    <w:rsid w:val="003F7F45"/>
    <w:rsid w:val="00402CC0"/>
    <w:rsid w:val="00403FB3"/>
    <w:rsid w:val="00407A2C"/>
    <w:rsid w:val="00411464"/>
    <w:rsid w:val="00414405"/>
    <w:rsid w:val="00420DD6"/>
    <w:rsid w:val="00422BA5"/>
    <w:rsid w:val="004300FF"/>
    <w:rsid w:val="00431A25"/>
    <w:rsid w:val="004326B6"/>
    <w:rsid w:val="00436FE5"/>
    <w:rsid w:val="0043739B"/>
    <w:rsid w:val="00441242"/>
    <w:rsid w:val="00441850"/>
    <w:rsid w:val="004421F6"/>
    <w:rsid w:val="00444D87"/>
    <w:rsid w:val="004511CF"/>
    <w:rsid w:val="00451714"/>
    <w:rsid w:val="00463475"/>
    <w:rsid w:val="00463EAD"/>
    <w:rsid w:val="004661E8"/>
    <w:rsid w:val="00466C77"/>
    <w:rsid w:val="004714FB"/>
    <w:rsid w:val="00471971"/>
    <w:rsid w:val="00471EEE"/>
    <w:rsid w:val="004732E7"/>
    <w:rsid w:val="004743C2"/>
    <w:rsid w:val="004779A1"/>
    <w:rsid w:val="0048017B"/>
    <w:rsid w:val="004825D3"/>
    <w:rsid w:val="004828EB"/>
    <w:rsid w:val="00485474"/>
    <w:rsid w:val="004871A6"/>
    <w:rsid w:val="00490CA3"/>
    <w:rsid w:val="00492DE3"/>
    <w:rsid w:val="0049564D"/>
    <w:rsid w:val="00496F2C"/>
    <w:rsid w:val="00496FB2"/>
    <w:rsid w:val="004A41D0"/>
    <w:rsid w:val="004A57C5"/>
    <w:rsid w:val="004A6108"/>
    <w:rsid w:val="004A64FE"/>
    <w:rsid w:val="004A6E09"/>
    <w:rsid w:val="004B31A1"/>
    <w:rsid w:val="004B38CB"/>
    <w:rsid w:val="004B4919"/>
    <w:rsid w:val="004B5445"/>
    <w:rsid w:val="004C68C3"/>
    <w:rsid w:val="004D45A0"/>
    <w:rsid w:val="004D4C6B"/>
    <w:rsid w:val="004D7FD6"/>
    <w:rsid w:val="004E1570"/>
    <w:rsid w:val="004E496F"/>
    <w:rsid w:val="004E4B9F"/>
    <w:rsid w:val="004E57BB"/>
    <w:rsid w:val="004E680E"/>
    <w:rsid w:val="004E7E2D"/>
    <w:rsid w:val="004F1E92"/>
    <w:rsid w:val="004F4B2A"/>
    <w:rsid w:val="004F5843"/>
    <w:rsid w:val="004F77F1"/>
    <w:rsid w:val="0050009E"/>
    <w:rsid w:val="005011A1"/>
    <w:rsid w:val="005018CD"/>
    <w:rsid w:val="0050366D"/>
    <w:rsid w:val="00505CFD"/>
    <w:rsid w:val="00506EDD"/>
    <w:rsid w:val="00506F11"/>
    <w:rsid w:val="00512831"/>
    <w:rsid w:val="00512F84"/>
    <w:rsid w:val="00514241"/>
    <w:rsid w:val="00520D13"/>
    <w:rsid w:val="00521DF2"/>
    <w:rsid w:val="00524C30"/>
    <w:rsid w:val="00527824"/>
    <w:rsid w:val="00537F8E"/>
    <w:rsid w:val="00540C18"/>
    <w:rsid w:val="00540CE7"/>
    <w:rsid w:val="00541FBE"/>
    <w:rsid w:val="00543F66"/>
    <w:rsid w:val="0054650B"/>
    <w:rsid w:val="00550B8E"/>
    <w:rsid w:val="00552314"/>
    <w:rsid w:val="0055278D"/>
    <w:rsid w:val="00553D16"/>
    <w:rsid w:val="00555680"/>
    <w:rsid w:val="00557680"/>
    <w:rsid w:val="00557C12"/>
    <w:rsid w:val="00557C77"/>
    <w:rsid w:val="005609B1"/>
    <w:rsid w:val="005619EE"/>
    <w:rsid w:val="00562376"/>
    <w:rsid w:val="00563198"/>
    <w:rsid w:val="00566010"/>
    <w:rsid w:val="00566146"/>
    <w:rsid w:val="005707C1"/>
    <w:rsid w:val="005720EC"/>
    <w:rsid w:val="005740F7"/>
    <w:rsid w:val="005773C6"/>
    <w:rsid w:val="00584063"/>
    <w:rsid w:val="0058461F"/>
    <w:rsid w:val="00585511"/>
    <w:rsid w:val="00591835"/>
    <w:rsid w:val="00591E4E"/>
    <w:rsid w:val="005960D2"/>
    <w:rsid w:val="005A1DC1"/>
    <w:rsid w:val="005A360E"/>
    <w:rsid w:val="005A6443"/>
    <w:rsid w:val="005A6C05"/>
    <w:rsid w:val="005A7413"/>
    <w:rsid w:val="005B36D3"/>
    <w:rsid w:val="005B5C43"/>
    <w:rsid w:val="005C4A11"/>
    <w:rsid w:val="005D01AC"/>
    <w:rsid w:val="005D1E9B"/>
    <w:rsid w:val="005D368E"/>
    <w:rsid w:val="005D46DA"/>
    <w:rsid w:val="005D57BF"/>
    <w:rsid w:val="005D67BB"/>
    <w:rsid w:val="005E5697"/>
    <w:rsid w:val="005E59EA"/>
    <w:rsid w:val="005F198B"/>
    <w:rsid w:val="005F2504"/>
    <w:rsid w:val="005F6609"/>
    <w:rsid w:val="005F768C"/>
    <w:rsid w:val="006001FA"/>
    <w:rsid w:val="00601E65"/>
    <w:rsid w:val="00605AEF"/>
    <w:rsid w:val="00611019"/>
    <w:rsid w:val="006111DC"/>
    <w:rsid w:val="00612083"/>
    <w:rsid w:val="00615703"/>
    <w:rsid w:val="006242D9"/>
    <w:rsid w:val="00625030"/>
    <w:rsid w:val="0062511E"/>
    <w:rsid w:val="006309B2"/>
    <w:rsid w:val="00630F1D"/>
    <w:rsid w:val="00636052"/>
    <w:rsid w:val="00636972"/>
    <w:rsid w:val="006412B2"/>
    <w:rsid w:val="00641657"/>
    <w:rsid w:val="00641BEE"/>
    <w:rsid w:val="00645F27"/>
    <w:rsid w:val="0064755D"/>
    <w:rsid w:val="006502EF"/>
    <w:rsid w:val="00651102"/>
    <w:rsid w:val="00651B1D"/>
    <w:rsid w:val="00653D7F"/>
    <w:rsid w:val="00657333"/>
    <w:rsid w:val="0066278E"/>
    <w:rsid w:val="00662CF9"/>
    <w:rsid w:val="00664ADD"/>
    <w:rsid w:val="006658EB"/>
    <w:rsid w:val="00670423"/>
    <w:rsid w:val="00671410"/>
    <w:rsid w:val="0067574B"/>
    <w:rsid w:val="00675DAA"/>
    <w:rsid w:val="00680249"/>
    <w:rsid w:val="00683C9F"/>
    <w:rsid w:val="00684497"/>
    <w:rsid w:val="0069012D"/>
    <w:rsid w:val="006934A2"/>
    <w:rsid w:val="0069432C"/>
    <w:rsid w:val="0069622F"/>
    <w:rsid w:val="006A08B7"/>
    <w:rsid w:val="006A2BA2"/>
    <w:rsid w:val="006A3774"/>
    <w:rsid w:val="006A4FDB"/>
    <w:rsid w:val="006A79DF"/>
    <w:rsid w:val="006B4180"/>
    <w:rsid w:val="006C1DA0"/>
    <w:rsid w:val="006C2A0A"/>
    <w:rsid w:val="006C2FEE"/>
    <w:rsid w:val="006C451F"/>
    <w:rsid w:val="006C5DF6"/>
    <w:rsid w:val="006C694A"/>
    <w:rsid w:val="006C6E84"/>
    <w:rsid w:val="006C7EEE"/>
    <w:rsid w:val="006D1830"/>
    <w:rsid w:val="006D2E39"/>
    <w:rsid w:val="006D4C88"/>
    <w:rsid w:val="006D5E38"/>
    <w:rsid w:val="006E2B71"/>
    <w:rsid w:val="006E34EC"/>
    <w:rsid w:val="006E74E5"/>
    <w:rsid w:val="006E7DF8"/>
    <w:rsid w:val="006F17B6"/>
    <w:rsid w:val="006F2588"/>
    <w:rsid w:val="006F3F4F"/>
    <w:rsid w:val="006F4541"/>
    <w:rsid w:val="006F56EF"/>
    <w:rsid w:val="006F5D46"/>
    <w:rsid w:val="006F6390"/>
    <w:rsid w:val="006F652B"/>
    <w:rsid w:val="006F7F2D"/>
    <w:rsid w:val="00701B1B"/>
    <w:rsid w:val="00705013"/>
    <w:rsid w:val="0070747A"/>
    <w:rsid w:val="00711A63"/>
    <w:rsid w:val="00714C48"/>
    <w:rsid w:val="00720B81"/>
    <w:rsid w:val="00722719"/>
    <w:rsid w:val="00733A17"/>
    <w:rsid w:val="00734F31"/>
    <w:rsid w:val="00735184"/>
    <w:rsid w:val="007367DD"/>
    <w:rsid w:val="0074197B"/>
    <w:rsid w:val="0074383F"/>
    <w:rsid w:val="007442DF"/>
    <w:rsid w:val="007444FD"/>
    <w:rsid w:val="007445FE"/>
    <w:rsid w:val="00744DE5"/>
    <w:rsid w:val="007463C8"/>
    <w:rsid w:val="007473A1"/>
    <w:rsid w:val="007473ED"/>
    <w:rsid w:val="00752491"/>
    <w:rsid w:val="007547E1"/>
    <w:rsid w:val="00754B77"/>
    <w:rsid w:val="00763755"/>
    <w:rsid w:val="007656C7"/>
    <w:rsid w:val="0076610D"/>
    <w:rsid w:val="00766502"/>
    <w:rsid w:val="0076714D"/>
    <w:rsid w:val="0076768B"/>
    <w:rsid w:val="00770716"/>
    <w:rsid w:val="00770BFA"/>
    <w:rsid w:val="0077787B"/>
    <w:rsid w:val="0077790C"/>
    <w:rsid w:val="007859EE"/>
    <w:rsid w:val="007861E7"/>
    <w:rsid w:val="0078663A"/>
    <w:rsid w:val="0079041B"/>
    <w:rsid w:val="0079095D"/>
    <w:rsid w:val="007930AE"/>
    <w:rsid w:val="00795CF3"/>
    <w:rsid w:val="007A4003"/>
    <w:rsid w:val="007B0DA0"/>
    <w:rsid w:val="007B1918"/>
    <w:rsid w:val="007B212F"/>
    <w:rsid w:val="007B2B7D"/>
    <w:rsid w:val="007B3AD4"/>
    <w:rsid w:val="007C3972"/>
    <w:rsid w:val="007C74C5"/>
    <w:rsid w:val="007E14E1"/>
    <w:rsid w:val="007E4CDA"/>
    <w:rsid w:val="007E5716"/>
    <w:rsid w:val="007E622D"/>
    <w:rsid w:val="007E6A58"/>
    <w:rsid w:val="007E79C4"/>
    <w:rsid w:val="007F0D0B"/>
    <w:rsid w:val="007F43AA"/>
    <w:rsid w:val="007F54E3"/>
    <w:rsid w:val="007F664E"/>
    <w:rsid w:val="007F7645"/>
    <w:rsid w:val="00800BDC"/>
    <w:rsid w:val="00805CB1"/>
    <w:rsid w:val="0080670B"/>
    <w:rsid w:val="00812064"/>
    <w:rsid w:val="0081246B"/>
    <w:rsid w:val="00812817"/>
    <w:rsid w:val="00814B1C"/>
    <w:rsid w:val="00822C77"/>
    <w:rsid w:val="008245A3"/>
    <w:rsid w:val="0083112A"/>
    <w:rsid w:val="00831CD4"/>
    <w:rsid w:val="0083772F"/>
    <w:rsid w:val="008419D9"/>
    <w:rsid w:val="008423D8"/>
    <w:rsid w:val="0084246D"/>
    <w:rsid w:val="00842D44"/>
    <w:rsid w:val="00843158"/>
    <w:rsid w:val="00846079"/>
    <w:rsid w:val="00846626"/>
    <w:rsid w:val="00846E13"/>
    <w:rsid w:val="00850117"/>
    <w:rsid w:val="00850575"/>
    <w:rsid w:val="00860C08"/>
    <w:rsid w:val="00860CC9"/>
    <w:rsid w:val="00860D21"/>
    <w:rsid w:val="00861FFB"/>
    <w:rsid w:val="00862811"/>
    <w:rsid w:val="008668BC"/>
    <w:rsid w:val="00872FEB"/>
    <w:rsid w:val="00874430"/>
    <w:rsid w:val="0087681C"/>
    <w:rsid w:val="00877846"/>
    <w:rsid w:val="00881806"/>
    <w:rsid w:val="008819FA"/>
    <w:rsid w:val="00883BDA"/>
    <w:rsid w:val="00884010"/>
    <w:rsid w:val="0088420C"/>
    <w:rsid w:val="008856CB"/>
    <w:rsid w:val="008871F5"/>
    <w:rsid w:val="00887B08"/>
    <w:rsid w:val="00892186"/>
    <w:rsid w:val="0089286B"/>
    <w:rsid w:val="008B18AA"/>
    <w:rsid w:val="008B1FD4"/>
    <w:rsid w:val="008B2258"/>
    <w:rsid w:val="008B4CAA"/>
    <w:rsid w:val="008C0E58"/>
    <w:rsid w:val="008C1F39"/>
    <w:rsid w:val="008C20F2"/>
    <w:rsid w:val="008C3577"/>
    <w:rsid w:val="008C45F3"/>
    <w:rsid w:val="008D147E"/>
    <w:rsid w:val="008D19CD"/>
    <w:rsid w:val="008D19F7"/>
    <w:rsid w:val="008D1B99"/>
    <w:rsid w:val="008E1478"/>
    <w:rsid w:val="008E56B2"/>
    <w:rsid w:val="008F3229"/>
    <w:rsid w:val="008F3AB0"/>
    <w:rsid w:val="008F51F6"/>
    <w:rsid w:val="008F7E02"/>
    <w:rsid w:val="00903124"/>
    <w:rsid w:val="009054A0"/>
    <w:rsid w:val="0090650C"/>
    <w:rsid w:val="009066A8"/>
    <w:rsid w:val="00912040"/>
    <w:rsid w:val="009139D4"/>
    <w:rsid w:val="00913DC4"/>
    <w:rsid w:val="00914D19"/>
    <w:rsid w:val="00915CAC"/>
    <w:rsid w:val="009226CB"/>
    <w:rsid w:val="0092478B"/>
    <w:rsid w:val="0092497E"/>
    <w:rsid w:val="0092526D"/>
    <w:rsid w:val="00926DC2"/>
    <w:rsid w:val="009360D1"/>
    <w:rsid w:val="00936FB1"/>
    <w:rsid w:val="009376D4"/>
    <w:rsid w:val="00940A50"/>
    <w:rsid w:val="0094196F"/>
    <w:rsid w:val="00941C65"/>
    <w:rsid w:val="00941F0F"/>
    <w:rsid w:val="00943333"/>
    <w:rsid w:val="0095384C"/>
    <w:rsid w:val="009553B8"/>
    <w:rsid w:val="00957650"/>
    <w:rsid w:val="00960384"/>
    <w:rsid w:val="00966E8B"/>
    <w:rsid w:val="009672F0"/>
    <w:rsid w:val="00967563"/>
    <w:rsid w:val="00967F12"/>
    <w:rsid w:val="0097656C"/>
    <w:rsid w:val="00976682"/>
    <w:rsid w:val="009778D7"/>
    <w:rsid w:val="00980853"/>
    <w:rsid w:val="0098658B"/>
    <w:rsid w:val="009902C6"/>
    <w:rsid w:val="009910E0"/>
    <w:rsid w:val="00991F30"/>
    <w:rsid w:val="00993FDA"/>
    <w:rsid w:val="00997091"/>
    <w:rsid w:val="009A03BA"/>
    <w:rsid w:val="009A05C8"/>
    <w:rsid w:val="009A1A4F"/>
    <w:rsid w:val="009A36B6"/>
    <w:rsid w:val="009A45CF"/>
    <w:rsid w:val="009B00A5"/>
    <w:rsid w:val="009B1ED2"/>
    <w:rsid w:val="009C0FA2"/>
    <w:rsid w:val="009C1051"/>
    <w:rsid w:val="009C434E"/>
    <w:rsid w:val="009C5894"/>
    <w:rsid w:val="009D025F"/>
    <w:rsid w:val="009D263B"/>
    <w:rsid w:val="009D30F2"/>
    <w:rsid w:val="009E3CC4"/>
    <w:rsid w:val="009E3D44"/>
    <w:rsid w:val="009F05CC"/>
    <w:rsid w:val="009F169A"/>
    <w:rsid w:val="009F1EA1"/>
    <w:rsid w:val="009F2A6C"/>
    <w:rsid w:val="009F2D13"/>
    <w:rsid w:val="009F461F"/>
    <w:rsid w:val="009F6C71"/>
    <w:rsid w:val="009F703C"/>
    <w:rsid w:val="00A0133F"/>
    <w:rsid w:val="00A030F9"/>
    <w:rsid w:val="00A03B8F"/>
    <w:rsid w:val="00A06299"/>
    <w:rsid w:val="00A1572B"/>
    <w:rsid w:val="00A17244"/>
    <w:rsid w:val="00A2459E"/>
    <w:rsid w:val="00A264BB"/>
    <w:rsid w:val="00A3130F"/>
    <w:rsid w:val="00A348C7"/>
    <w:rsid w:val="00A352D7"/>
    <w:rsid w:val="00A410B5"/>
    <w:rsid w:val="00A4216F"/>
    <w:rsid w:val="00A42BF9"/>
    <w:rsid w:val="00A4321D"/>
    <w:rsid w:val="00A4560D"/>
    <w:rsid w:val="00A473A5"/>
    <w:rsid w:val="00A560C3"/>
    <w:rsid w:val="00A63D10"/>
    <w:rsid w:val="00A64547"/>
    <w:rsid w:val="00A64F9C"/>
    <w:rsid w:val="00A717B7"/>
    <w:rsid w:val="00A7181E"/>
    <w:rsid w:val="00A74AD0"/>
    <w:rsid w:val="00A772D1"/>
    <w:rsid w:val="00A8002D"/>
    <w:rsid w:val="00A842AE"/>
    <w:rsid w:val="00A86668"/>
    <w:rsid w:val="00A90342"/>
    <w:rsid w:val="00AA0ED1"/>
    <w:rsid w:val="00AA1B34"/>
    <w:rsid w:val="00AA26D3"/>
    <w:rsid w:val="00AA7CE6"/>
    <w:rsid w:val="00AB43D6"/>
    <w:rsid w:val="00AB59BA"/>
    <w:rsid w:val="00AB7D15"/>
    <w:rsid w:val="00AC0BA9"/>
    <w:rsid w:val="00AC42F3"/>
    <w:rsid w:val="00AD3E1A"/>
    <w:rsid w:val="00AD7EF4"/>
    <w:rsid w:val="00AE096B"/>
    <w:rsid w:val="00AE26B0"/>
    <w:rsid w:val="00AE4BE4"/>
    <w:rsid w:val="00AE6CDC"/>
    <w:rsid w:val="00AF0C47"/>
    <w:rsid w:val="00AF3211"/>
    <w:rsid w:val="00AF4349"/>
    <w:rsid w:val="00AF516F"/>
    <w:rsid w:val="00AF6483"/>
    <w:rsid w:val="00AF7A29"/>
    <w:rsid w:val="00B0153D"/>
    <w:rsid w:val="00B0191B"/>
    <w:rsid w:val="00B01E4C"/>
    <w:rsid w:val="00B10696"/>
    <w:rsid w:val="00B118B0"/>
    <w:rsid w:val="00B13A0A"/>
    <w:rsid w:val="00B15FE3"/>
    <w:rsid w:val="00B16412"/>
    <w:rsid w:val="00B16E51"/>
    <w:rsid w:val="00B176A5"/>
    <w:rsid w:val="00B21D43"/>
    <w:rsid w:val="00B2451C"/>
    <w:rsid w:val="00B26A70"/>
    <w:rsid w:val="00B271D9"/>
    <w:rsid w:val="00B273B1"/>
    <w:rsid w:val="00B309BF"/>
    <w:rsid w:val="00B30F95"/>
    <w:rsid w:val="00B3254D"/>
    <w:rsid w:val="00B33918"/>
    <w:rsid w:val="00B33E57"/>
    <w:rsid w:val="00B36130"/>
    <w:rsid w:val="00B4770C"/>
    <w:rsid w:val="00B47BBB"/>
    <w:rsid w:val="00B47E5C"/>
    <w:rsid w:val="00B516DA"/>
    <w:rsid w:val="00B607B2"/>
    <w:rsid w:val="00B607D7"/>
    <w:rsid w:val="00B60B51"/>
    <w:rsid w:val="00B61B62"/>
    <w:rsid w:val="00B65889"/>
    <w:rsid w:val="00B66CFE"/>
    <w:rsid w:val="00B72452"/>
    <w:rsid w:val="00B73BCA"/>
    <w:rsid w:val="00B74345"/>
    <w:rsid w:val="00B8046D"/>
    <w:rsid w:val="00B80DE4"/>
    <w:rsid w:val="00B82D96"/>
    <w:rsid w:val="00B934A4"/>
    <w:rsid w:val="00B93C1B"/>
    <w:rsid w:val="00B961B3"/>
    <w:rsid w:val="00B97916"/>
    <w:rsid w:val="00B97A6C"/>
    <w:rsid w:val="00BA069D"/>
    <w:rsid w:val="00BA145F"/>
    <w:rsid w:val="00BA2D50"/>
    <w:rsid w:val="00BA323A"/>
    <w:rsid w:val="00BA47E1"/>
    <w:rsid w:val="00BA5303"/>
    <w:rsid w:val="00BA6513"/>
    <w:rsid w:val="00BA7168"/>
    <w:rsid w:val="00BB2671"/>
    <w:rsid w:val="00BB3D6A"/>
    <w:rsid w:val="00BB769C"/>
    <w:rsid w:val="00BC3F6F"/>
    <w:rsid w:val="00BC63D2"/>
    <w:rsid w:val="00BD11CF"/>
    <w:rsid w:val="00BD4616"/>
    <w:rsid w:val="00BD7E03"/>
    <w:rsid w:val="00BE346A"/>
    <w:rsid w:val="00BE7A27"/>
    <w:rsid w:val="00BF16B6"/>
    <w:rsid w:val="00BF1E96"/>
    <w:rsid w:val="00BF2676"/>
    <w:rsid w:val="00BF285A"/>
    <w:rsid w:val="00BF5038"/>
    <w:rsid w:val="00BF5072"/>
    <w:rsid w:val="00BF7ADF"/>
    <w:rsid w:val="00C10D78"/>
    <w:rsid w:val="00C12C14"/>
    <w:rsid w:val="00C17798"/>
    <w:rsid w:val="00C20651"/>
    <w:rsid w:val="00C20B57"/>
    <w:rsid w:val="00C21493"/>
    <w:rsid w:val="00C25CCD"/>
    <w:rsid w:val="00C26114"/>
    <w:rsid w:val="00C30B02"/>
    <w:rsid w:val="00C3304F"/>
    <w:rsid w:val="00C349A6"/>
    <w:rsid w:val="00C371FE"/>
    <w:rsid w:val="00C3787F"/>
    <w:rsid w:val="00C37D57"/>
    <w:rsid w:val="00C40D3A"/>
    <w:rsid w:val="00C41C88"/>
    <w:rsid w:val="00C437A6"/>
    <w:rsid w:val="00C44553"/>
    <w:rsid w:val="00C46781"/>
    <w:rsid w:val="00C50583"/>
    <w:rsid w:val="00C53449"/>
    <w:rsid w:val="00C55EC1"/>
    <w:rsid w:val="00C56178"/>
    <w:rsid w:val="00C60BF8"/>
    <w:rsid w:val="00C63336"/>
    <w:rsid w:val="00C633DE"/>
    <w:rsid w:val="00C63876"/>
    <w:rsid w:val="00C63D84"/>
    <w:rsid w:val="00C65264"/>
    <w:rsid w:val="00C663E4"/>
    <w:rsid w:val="00C6716E"/>
    <w:rsid w:val="00C70CC1"/>
    <w:rsid w:val="00C71A86"/>
    <w:rsid w:val="00C71E8D"/>
    <w:rsid w:val="00C73EBF"/>
    <w:rsid w:val="00C746E4"/>
    <w:rsid w:val="00C7522E"/>
    <w:rsid w:val="00C7568E"/>
    <w:rsid w:val="00C80CE1"/>
    <w:rsid w:val="00C80E13"/>
    <w:rsid w:val="00C823C0"/>
    <w:rsid w:val="00C82597"/>
    <w:rsid w:val="00C82F1F"/>
    <w:rsid w:val="00C832A9"/>
    <w:rsid w:val="00C86878"/>
    <w:rsid w:val="00C87C24"/>
    <w:rsid w:val="00C87C7C"/>
    <w:rsid w:val="00C913E2"/>
    <w:rsid w:val="00C95E3B"/>
    <w:rsid w:val="00C970F9"/>
    <w:rsid w:val="00CA2145"/>
    <w:rsid w:val="00CA3631"/>
    <w:rsid w:val="00CA4593"/>
    <w:rsid w:val="00CA4DFF"/>
    <w:rsid w:val="00CA51FE"/>
    <w:rsid w:val="00CA66C0"/>
    <w:rsid w:val="00CB21C1"/>
    <w:rsid w:val="00CB2EAC"/>
    <w:rsid w:val="00CB3450"/>
    <w:rsid w:val="00CB3B42"/>
    <w:rsid w:val="00CB4A5D"/>
    <w:rsid w:val="00CB53B9"/>
    <w:rsid w:val="00CC44A2"/>
    <w:rsid w:val="00CC5C98"/>
    <w:rsid w:val="00CE0399"/>
    <w:rsid w:val="00CE0626"/>
    <w:rsid w:val="00CF36CE"/>
    <w:rsid w:val="00CF603F"/>
    <w:rsid w:val="00D02307"/>
    <w:rsid w:val="00D04C2B"/>
    <w:rsid w:val="00D11C78"/>
    <w:rsid w:val="00D11FE7"/>
    <w:rsid w:val="00D144F3"/>
    <w:rsid w:val="00D176B4"/>
    <w:rsid w:val="00D17895"/>
    <w:rsid w:val="00D2018E"/>
    <w:rsid w:val="00D21BF5"/>
    <w:rsid w:val="00D21D3F"/>
    <w:rsid w:val="00D248C2"/>
    <w:rsid w:val="00D253F1"/>
    <w:rsid w:val="00D26F8E"/>
    <w:rsid w:val="00D30624"/>
    <w:rsid w:val="00D30A83"/>
    <w:rsid w:val="00D32411"/>
    <w:rsid w:val="00D34323"/>
    <w:rsid w:val="00D360DE"/>
    <w:rsid w:val="00D3627C"/>
    <w:rsid w:val="00D41415"/>
    <w:rsid w:val="00D464DB"/>
    <w:rsid w:val="00D50273"/>
    <w:rsid w:val="00D56246"/>
    <w:rsid w:val="00D567A5"/>
    <w:rsid w:val="00D578BE"/>
    <w:rsid w:val="00D60DCA"/>
    <w:rsid w:val="00D62E95"/>
    <w:rsid w:val="00D644EA"/>
    <w:rsid w:val="00D66AD2"/>
    <w:rsid w:val="00D66E6F"/>
    <w:rsid w:val="00D70F1E"/>
    <w:rsid w:val="00D712B9"/>
    <w:rsid w:val="00D71C6F"/>
    <w:rsid w:val="00D77796"/>
    <w:rsid w:val="00D811D2"/>
    <w:rsid w:val="00D81DA8"/>
    <w:rsid w:val="00D81FEC"/>
    <w:rsid w:val="00D82CC1"/>
    <w:rsid w:val="00D845FC"/>
    <w:rsid w:val="00D846FB"/>
    <w:rsid w:val="00D8615D"/>
    <w:rsid w:val="00D92F3B"/>
    <w:rsid w:val="00D95267"/>
    <w:rsid w:val="00D9531D"/>
    <w:rsid w:val="00D95EE5"/>
    <w:rsid w:val="00DA088D"/>
    <w:rsid w:val="00DA18CF"/>
    <w:rsid w:val="00DA21C7"/>
    <w:rsid w:val="00DA45EA"/>
    <w:rsid w:val="00DA5877"/>
    <w:rsid w:val="00DA5DA2"/>
    <w:rsid w:val="00DA688F"/>
    <w:rsid w:val="00DA71CC"/>
    <w:rsid w:val="00DB0854"/>
    <w:rsid w:val="00DB1BF5"/>
    <w:rsid w:val="00DB41F3"/>
    <w:rsid w:val="00DB76FD"/>
    <w:rsid w:val="00DB7E20"/>
    <w:rsid w:val="00DC06E2"/>
    <w:rsid w:val="00DD1390"/>
    <w:rsid w:val="00DD295D"/>
    <w:rsid w:val="00DD2AD8"/>
    <w:rsid w:val="00DD3097"/>
    <w:rsid w:val="00DD346C"/>
    <w:rsid w:val="00DD3933"/>
    <w:rsid w:val="00DD4278"/>
    <w:rsid w:val="00DD44D0"/>
    <w:rsid w:val="00DD6472"/>
    <w:rsid w:val="00DE11F7"/>
    <w:rsid w:val="00DE3F37"/>
    <w:rsid w:val="00DE5BA5"/>
    <w:rsid w:val="00DE68EA"/>
    <w:rsid w:val="00DF10BF"/>
    <w:rsid w:val="00DF14A2"/>
    <w:rsid w:val="00DF234B"/>
    <w:rsid w:val="00DF7C63"/>
    <w:rsid w:val="00DF7C78"/>
    <w:rsid w:val="00E0015F"/>
    <w:rsid w:val="00E0102A"/>
    <w:rsid w:val="00E046C0"/>
    <w:rsid w:val="00E1219E"/>
    <w:rsid w:val="00E152EA"/>
    <w:rsid w:val="00E1677A"/>
    <w:rsid w:val="00E1697F"/>
    <w:rsid w:val="00E179DB"/>
    <w:rsid w:val="00E20CD9"/>
    <w:rsid w:val="00E25A6C"/>
    <w:rsid w:val="00E25D42"/>
    <w:rsid w:val="00E269B3"/>
    <w:rsid w:val="00E27866"/>
    <w:rsid w:val="00E302C6"/>
    <w:rsid w:val="00E3109D"/>
    <w:rsid w:val="00E34ED5"/>
    <w:rsid w:val="00E36404"/>
    <w:rsid w:val="00E40F04"/>
    <w:rsid w:val="00E40FD1"/>
    <w:rsid w:val="00E60B12"/>
    <w:rsid w:val="00E615C8"/>
    <w:rsid w:val="00E629FB"/>
    <w:rsid w:val="00E66174"/>
    <w:rsid w:val="00E663BF"/>
    <w:rsid w:val="00E6671C"/>
    <w:rsid w:val="00E708B6"/>
    <w:rsid w:val="00E734C1"/>
    <w:rsid w:val="00E74242"/>
    <w:rsid w:val="00E74428"/>
    <w:rsid w:val="00E77C48"/>
    <w:rsid w:val="00E77D4E"/>
    <w:rsid w:val="00E914B1"/>
    <w:rsid w:val="00EA0E89"/>
    <w:rsid w:val="00EA1CA3"/>
    <w:rsid w:val="00EA66EA"/>
    <w:rsid w:val="00EB1637"/>
    <w:rsid w:val="00EB2F7E"/>
    <w:rsid w:val="00EC0BB3"/>
    <w:rsid w:val="00EC0DE2"/>
    <w:rsid w:val="00EC2C50"/>
    <w:rsid w:val="00EC2E8D"/>
    <w:rsid w:val="00EC3D55"/>
    <w:rsid w:val="00EC7E2C"/>
    <w:rsid w:val="00ED2602"/>
    <w:rsid w:val="00ED2CA7"/>
    <w:rsid w:val="00ED7274"/>
    <w:rsid w:val="00ED740F"/>
    <w:rsid w:val="00EE1018"/>
    <w:rsid w:val="00EE1E18"/>
    <w:rsid w:val="00EE620F"/>
    <w:rsid w:val="00EE6F4F"/>
    <w:rsid w:val="00EE78C6"/>
    <w:rsid w:val="00EF0944"/>
    <w:rsid w:val="00EF43F3"/>
    <w:rsid w:val="00EF60A3"/>
    <w:rsid w:val="00F00D43"/>
    <w:rsid w:val="00F04546"/>
    <w:rsid w:val="00F0544A"/>
    <w:rsid w:val="00F0633E"/>
    <w:rsid w:val="00F1035D"/>
    <w:rsid w:val="00F11ACD"/>
    <w:rsid w:val="00F1295B"/>
    <w:rsid w:val="00F1652F"/>
    <w:rsid w:val="00F21029"/>
    <w:rsid w:val="00F21498"/>
    <w:rsid w:val="00F23FF6"/>
    <w:rsid w:val="00F25F07"/>
    <w:rsid w:val="00F26C1A"/>
    <w:rsid w:val="00F35841"/>
    <w:rsid w:val="00F3686B"/>
    <w:rsid w:val="00F370CA"/>
    <w:rsid w:val="00F37D05"/>
    <w:rsid w:val="00F42B3B"/>
    <w:rsid w:val="00F44300"/>
    <w:rsid w:val="00F510C2"/>
    <w:rsid w:val="00F51287"/>
    <w:rsid w:val="00F52A67"/>
    <w:rsid w:val="00F55738"/>
    <w:rsid w:val="00F572FD"/>
    <w:rsid w:val="00F57F6C"/>
    <w:rsid w:val="00F60BB9"/>
    <w:rsid w:val="00F60CA7"/>
    <w:rsid w:val="00F615F5"/>
    <w:rsid w:val="00F63FEF"/>
    <w:rsid w:val="00F66ECD"/>
    <w:rsid w:val="00F70DA6"/>
    <w:rsid w:val="00F7250E"/>
    <w:rsid w:val="00F74A40"/>
    <w:rsid w:val="00F7579B"/>
    <w:rsid w:val="00F80075"/>
    <w:rsid w:val="00F80205"/>
    <w:rsid w:val="00F82186"/>
    <w:rsid w:val="00F828F4"/>
    <w:rsid w:val="00F8369F"/>
    <w:rsid w:val="00F8453D"/>
    <w:rsid w:val="00F8686B"/>
    <w:rsid w:val="00F90491"/>
    <w:rsid w:val="00F91022"/>
    <w:rsid w:val="00F92431"/>
    <w:rsid w:val="00F931E4"/>
    <w:rsid w:val="00F947C1"/>
    <w:rsid w:val="00F97ACB"/>
    <w:rsid w:val="00FA1A17"/>
    <w:rsid w:val="00FA23F5"/>
    <w:rsid w:val="00FA42F3"/>
    <w:rsid w:val="00FA440A"/>
    <w:rsid w:val="00FA4E8C"/>
    <w:rsid w:val="00FB64A2"/>
    <w:rsid w:val="00FB6CEF"/>
    <w:rsid w:val="00FB7F35"/>
    <w:rsid w:val="00FC21D6"/>
    <w:rsid w:val="00FD0256"/>
    <w:rsid w:val="00FD1B1D"/>
    <w:rsid w:val="00FD21F6"/>
    <w:rsid w:val="00FD3083"/>
    <w:rsid w:val="00FF0354"/>
    <w:rsid w:val="00FF53FC"/>
    <w:rsid w:val="00FF5FC4"/>
    <w:rsid w:val="00FF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270CAF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09C4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09C4"/>
    <w:pPr>
      <w:spacing w:before="48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09C4"/>
    <w:pPr>
      <w:spacing w:before="200"/>
      <w:outlineLvl w:val="1"/>
    </w:pPr>
    <w:rPr>
      <w:rFonts w:ascii="Cambria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09C4"/>
    <w:pPr>
      <w:spacing w:before="200" w:line="271" w:lineRule="auto"/>
      <w:outlineLvl w:val="2"/>
    </w:pPr>
    <w:rPr>
      <w:rFonts w:ascii="Cambria" w:hAnsi="Cambria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09C4"/>
    <w:pPr>
      <w:spacing w:before="200"/>
      <w:outlineLvl w:val="3"/>
    </w:pPr>
    <w:rPr>
      <w:rFonts w:ascii="Cambria" w:hAnsi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09C4"/>
    <w:pPr>
      <w:spacing w:before="20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09C4"/>
    <w:pPr>
      <w:spacing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09C4"/>
    <w:pPr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09C4"/>
    <w:pPr>
      <w:outlineLvl w:val="7"/>
    </w:pPr>
    <w:rPr>
      <w:rFonts w:ascii="Cambria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09C4"/>
    <w:pPr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FB64A2"/>
    <w:rPr>
      <w:color w:val="0000FF"/>
      <w:u w:val="single"/>
    </w:rPr>
  </w:style>
  <w:style w:type="character" w:customStyle="1" w:styleId="Heading2Char">
    <w:name w:val="Heading 2 Char"/>
    <w:link w:val="Heading2"/>
    <w:uiPriority w:val="9"/>
    <w:rsid w:val="001609C4"/>
    <w:rPr>
      <w:rFonts w:ascii="Cambria" w:eastAsia="Times New Roman" w:hAnsi="Cambria" w:cs="Times New Roman"/>
      <w:b/>
      <w:bCs/>
      <w:sz w:val="26"/>
      <w:szCs w:val="26"/>
    </w:rPr>
  </w:style>
  <w:style w:type="table" w:styleId="TableGrid">
    <w:name w:val="Table Grid"/>
    <w:basedOn w:val="TableNormal"/>
    <w:uiPriority w:val="59"/>
    <w:rsid w:val="009C0FA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mphasis">
    <w:name w:val="Emphasis"/>
    <w:uiPriority w:val="20"/>
    <w:qFormat/>
    <w:rsid w:val="001609C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Header">
    <w:name w:val="header"/>
    <w:basedOn w:val="Normal"/>
    <w:link w:val="HeaderChar"/>
    <w:uiPriority w:val="99"/>
    <w:unhideWhenUsed/>
    <w:rsid w:val="0043739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3739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3739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3739B"/>
    <w:rPr>
      <w:sz w:val="24"/>
      <w:szCs w:val="24"/>
    </w:rPr>
  </w:style>
  <w:style w:type="paragraph" w:customStyle="1" w:styleId="Name">
    <w:name w:val="Name"/>
    <w:basedOn w:val="Normal"/>
    <w:rsid w:val="00E269B3"/>
    <w:pPr>
      <w:spacing w:after="100"/>
      <w:jc w:val="center"/>
    </w:pPr>
    <w:rPr>
      <w:rFonts w:eastAsia="MS Mincho" w:cs="Tahoma"/>
      <w:b/>
      <w:bCs/>
      <w:spacing w:val="20"/>
      <w:sz w:val="40"/>
      <w:szCs w:val="4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ddress">
    <w:name w:val="Address"/>
    <w:basedOn w:val="Normal"/>
    <w:uiPriority w:val="3"/>
    <w:rsid w:val="00E269B3"/>
    <w:pPr>
      <w:keepLines/>
      <w:spacing w:after="120"/>
      <w:jc w:val="center"/>
    </w:pPr>
    <w:rPr>
      <w:rFonts w:eastAsia="MS Mincho" w:cs="Tahoma"/>
      <w:sz w:val="18"/>
      <w:szCs w:val="19"/>
    </w:rPr>
  </w:style>
  <w:style w:type="paragraph" w:customStyle="1" w:styleId="SubmitResume">
    <w:name w:val="Submit Resume"/>
    <w:basedOn w:val="Normal"/>
    <w:rsid w:val="000F1942"/>
    <w:pPr>
      <w:spacing w:before="100"/>
    </w:pPr>
    <w:rPr>
      <w:rFonts w:cs="MS Shell Dlg"/>
      <w:i/>
      <w:color w:val="333399"/>
      <w:sz w:val="16"/>
      <w:szCs w:val="15"/>
    </w:rPr>
  </w:style>
  <w:style w:type="paragraph" w:customStyle="1" w:styleId="Resumetitle">
    <w:name w:val="Resume title"/>
    <w:basedOn w:val="Normal"/>
    <w:rsid w:val="00E269B3"/>
    <w:pPr>
      <w:pBdr>
        <w:top w:val="single" w:sz="24" w:space="1" w:color="auto"/>
      </w:pBdr>
      <w:spacing w:before="120" w:after="240"/>
      <w:jc w:val="center"/>
    </w:pPr>
    <w:rPr>
      <w:rFonts w:eastAsia="MS Mincho" w:cs="Tahoma"/>
      <w:b/>
      <w:bCs/>
      <w:spacing w:val="16"/>
      <w:sz w:val="28"/>
      <w:szCs w:val="20"/>
    </w:rPr>
  </w:style>
  <w:style w:type="paragraph" w:customStyle="1" w:styleId="ResumeSectionHeaders">
    <w:name w:val="Resume Section Headers"/>
    <w:basedOn w:val="Normal"/>
    <w:rsid w:val="00E269B3"/>
    <w:pPr>
      <w:pBdr>
        <w:top w:val="single" w:sz="18" w:space="1" w:color="auto"/>
      </w:pBdr>
      <w:spacing w:before="240" w:after="120"/>
      <w:jc w:val="center"/>
    </w:pPr>
    <w:rPr>
      <w:rFonts w:eastAsia="MS Mincho" w:cs="Tahoma"/>
      <w:b/>
      <w:bCs/>
      <w:szCs w:val="20"/>
    </w:rPr>
  </w:style>
  <w:style w:type="character" w:styleId="PageNumber">
    <w:name w:val="page number"/>
    <w:basedOn w:val="DefaultParagraphFont"/>
    <w:rsid w:val="000F1942"/>
  </w:style>
  <w:style w:type="paragraph" w:customStyle="1" w:styleId="BulletPoints">
    <w:name w:val="Bullet Points"/>
    <w:basedOn w:val="Normal"/>
    <w:rsid w:val="007463C8"/>
    <w:pPr>
      <w:numPr>
        <w:numId w:val="1"/>
      </w:numPr>
      <w:spacing w:before="80" w:after="80"/>
    </w:pPr>
    <w:rPr>
      <w:rFonts w:eastAsia="MS Mincho" w:cs="Tahoma"/>
      <w:bCs/>
      <w:iCs/>
      <w:sz w:val="19"/>
      <w:szCs w:val="19"/>
    </w:rPr>
  </w:style>
  <w:style w:type="paragraph" w:customStyle="1" w:styleId="Style1">
    <w:name w:val="Style1"/>
    <w:basedOn w:val="Normal"/>
    <w:rsid w:val="00E269B3"/>
    <w:rPr>
      <w:rFonts w:eastAsia="MS Mincho" w:cs="Tahoma"/>
      <w:caps/>
      <w:sz w:val="19"/>
      <w:szCs w:val="19"/>
    </w:rPr>
  </w:style>
  <w:style w:type="paragraph" w:customStyle="1" w:styleId="Style2">
    <w:name w:val="Style2"/>
    <w:basedOn w:val="Normal"/>
    <w:rsid w:val="00E269B3"/>
    <w:rPr>
      <w:rFonts w:eastAsia="MS Mincho" w:cs="Tahoma"/>
      <w:caps/>
      <w:sz w:val="19"/>
      <w:szCs w:val="19"/>
    </w:rPr>
  </w:style>
  <w:style w:type="paragraph" w:customStyle="1" w:styleId="Accomplishments">
    <w:name w:val="Accomplishments"/>
    <w:basedOn w:val="Normal"/>
    <w:rsid w:val="00874430"/>
    <w:pPr>
      <w:spacing w:before="120"/>
    </w:pPr>
    <w:rPr>
      <w:rFonts w:eastAsia="MS Mincho"/>
      <w:b/>
      <w:bCs/>
      <w:i/>
      <w:sz w:val="19"/>
    </w:rPr>
  </w:style>
  <w:style w:type="paragraph" w:customStyle="1" w:styleId="COMPANYNAME">
    <w:name w:val="COMPANY NAME"/>
    <w:basedOn w:val="Normal"/>
    <w:rsid w:val="00E269B3"/>
    <w:pPr>
      <w:keepNext/>
      <w:pBdr>
        <w:top w:val="dotted" w:sz="4" w:space="1" w:color="auto"/>
      </w:pBdr>
      <w:spacing w:before="120"/>
    </w:pPr>
    <w:rPr>
      <w:rFonts w:eastAsia="MS Mincho" w:cs="Tahoma"/>
      <w:caps/>
      <w:sz w:val="19"/>
      <w:szCs w:val="19"/>
    </w:rPr>
  </w:style>
  <w:style w:type="paragraph" w:customStyle="1" w:styleId="CompanyLocation">
    <w:name w:val="Company Location"/>
    <w:basedOn w:val="Normal"/>
    <w:link w:val="CompanyLocationChar"/>
    <w:rsid w:val="007463C8"/>
    <w:pPr>
      <w:keepNext/>
      <w:spacing w:before="120"/>
    </w:pPr>
    <w:rPr>
      <w:rFonts w:eastAsia="MS Mincho" w:cs="Tahoma"/>
      <w:sz w:val="19"/>
      <w:szCs w:val="19"/>
    </w:rPr>
  </w:style>
  <w:style w:type="character" w:customStyle="1" w:styleId="CompanyLocationChar">
    <w:name w:val="Company Location Char"/>
    <w:link w:val="CompanyLocation"/>
    <w:rsid w:val="007463C8"/>
    <w:rPr>
      <w:rFonts w:ascii="Verdana" w:eastAsia="MS Mincho" w:hAnsi="Verdana" w:cs="Tahoma"/>
      <w:sz w:val="19"/>
      <w:szCs w:val="19"/>
      <w:lang w:val="en-US" w:eastAsia="en-US" w:bidi="ar-SA"/>
    </w:rPr>
  </w:style>
  <w:style w:type="paragraph" w:customStyle="1" w:styleId="Resumeparagraphtext">
    <w:name w:val="Resume paragraph text"/>
    <w:basedOn w:val="Normal"/>
    <w:rsid w:val="00E269B3"/>
    <w:pPr>
      <w:spacing w:before="60"/>
    </w:pPr>
    <w:rPr>
      <w:rFonts w:eastAsia="MS Mincho" w:cs="Tahoma"/>
      <w:sz w:val="19"/>
      <w:szCs w:val="19"/>
    </w:rPr>
  </w:style>
  <w:style w:type="paragraph" w:customStyle="1" w:styleId="JobTitle">
    <w:name w:val="Job Title"/>
    <w:basedOn w:val="Normal"/>
    <w:link w:val="JobTitleChar"/>
    <w:rsid w:val="00E269B3"/>
    <w:pPr>
      <w:spacing w:before="60" w:after="60"/>
    </w:pPr>
    <w:rPr>
      <w:rFonts w:eastAsia="MS Mincho" w:cs="Tahoma"/>
      <w:b/>
      <w:bCs/>
      <w:sz w:val="19"/>
      <w:szCs w:val="19"/>
    </w:rPr>
  </w:style>
  <w:style w:type="paragraph" w:customStyle="1" w:styleId="Companyinfo">
    <w:name w:val="Company info"/>
    <w:basedOn w:val="CompanyLocation"/>
    <w:rsid w:val="00874430"/>
    <w:pPr>
      <w:spacing w:before="0"/>
    </w:pPr>
    <w:rPr>
      <w:i/>
    </w:rPr>
  </w:style>
  <w:style w:type="paragraph" w:customStyle="1" w:styleId="JobDates">
    <w:name w:val="Job Dates"/>
    <w:basedOn w:val="Normal"/>
    <w:link w:val="JobDatesChar"/>
    <w:rsid w:val="00E269B3"/>
    <w:pPr>
      <w:spacing w:before="60" w:after="60"/>
    </w:pPr>
    <w:rPr>
      <w:rFonts w:eastAsia="MS Mincho" w:cs="Tahoma"/>
      <w:bCs/>
      <w:sz w:val="19"/>
      <w:szCs w:val="19"/>
    </w:rPr>
  </w:style>
  <w:style w:type="character" w:customStyle="1" w:styleId="JobTitleChar">
    <w:name w:val="Job Title Char"/>
    <w:link w:val="JobTitle"/>
    <w:rsid w:val="00E269B3"/>
    <w:rPr>
      <w:rFonts w:ascii="Verdana" w:eastAsia="MS Mincho" w:hAnsi="Verdana" w:cs="Tahoma"/>
      <w:b/>
      <w:bCs/>
      <w:sz w:val="19"/>
      <w:szCs w:val="19"/>
      <w:lang w:val="en-US" w:eastAsia="en-US" w:bidi="ar-SA"/>
    </w:rPr>
  </w:style>
  <w:style w:type="character" w:customStyle="1" w:styleId="JobDatesChar">
    <w:name w:val="Job Dates Char"/>
    <w:link w:val="JobDates"/>
    <w:rsid w:val="00E269B3"/>
    <w:rPr>
      <w:rFonts w:ascii="Verdana" w:eastAsia="MS Mincho" w:hAnsi="Verdana" w:cs="Tahoma"/>
      <w:bCs/>
      <w:sz w:val="19"/>
      <w:szCs w:val="19"/>
      <w:lang w:val="en-US" w:eastAsia="en-US" w:bidi="ar-SA"/>
    </w:rPr>
  </w:style>
  <w:style w:type="paragraph" w:customStyle="1" w:styleId="AwardTextBold">
    <w:name w:val="Award Text Bold"/>
    <w:basedOn w:val="Normal"/>
    <w:link w:val="AwardTextBoldChar"/>
    <w:rsid w:val="00E269B3"/>
    <w:pPr>
      <w:spacing w:before="80"/>
    </w:pPr>
    <w:rPr>
      <w:rFonts w:eastAsia="MS Mincho" w:cs="Tahoma"/>
      <w:b/>
      <w:bCs/>
      <w:sz w:val="19"/>
      <w:szCs w:val="19"/>
    </w:rPr>
  </w:style>
  <w:style w:type="character" w:customStyle="1" w:styleId="AwardTextBoldChar">
    <w:name w:val="Award Text Bold Char"/>
    <w:link w:val="AwardTextBold"/>
    <w:rsid w:val="00E269B3"/>
    <w:rPr>
      <w:rFonts w:ascii="Verdana" w:eastAsia="MS Mincho" w:hAnsi="Verdana" w:cs="Tahoma"/>
      <w:b/>
      <w:bCs/>
      <w:sz w:val="19"/>
      <w:szCs w:val="19"/>
      <w:lang w:val="en-US" w:eastAsia="en-US" w:bidi="ar-SA"/>
    </w:rPr>
  </w:style>
  <w:style w:type="paragraph" w:customStyle="1" w:styleId="AwardTextItalics">
    <w:name w:val="Award Text Italics"/>
    <w:basedOn w:val="Normal"/>
    <w:link w:val="AwardTextItalicsChar"/>
    <w:rsid w:val="00E269B3"/>
    <w:pPr>
      <w:spacing w:before="80"/>
    </w:pPr>
    <w:rPr>
      <w:rFonts w:eastAsia="MS Mincho" w:cs="Tahoma"/>
      <w:i/>
      <w:iCs/>
      <w:sz w:val="19"/>
      <w:szCs w:val="19"/>
    </w:rPr>
  </w:style>
  <w:style w:type="character" w:customStyle="1" w:styleId="AwardTextItalicsChar">
    <w:name w:val="Award Text Italics Char"/>
    <w:link w:val="AwardTextItalics"/>
    <w:rsid w:val="00E269B3"/>
    <w:rPr>
      <w:rFonts w:ascii="Verdana" w:eastAsia="MS Mincho" w:hAnsi="Verdana" w:cs="Tahoma"/>
      <w:i/>
      <w:iCs/>
      <w:sz w:val="19"/>
      <w:szCs w:val="19"/>
      <w:lang w:val="en-US" w:eastAsia="en-US" w:bidi="ar-SA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3485E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13485E"/>
    <w:rPr>
      <w:rFonts w:ascii="Tahoma" w:hAnsi="Tahoma" w:cs="Tahoma"/>
      <w:sz w:val="16"/>
      <w:szCs w:val="16"/>
    </w:rPr>
  </w:style>
  <w:style w:type="character" w:styleId="FollowedHyperlink">
    <w:name w:val="FollowedHyperlink"/>
    <w:uiPriority w:val="99"/>
    <w:semiHidden/>
    <w:unhideWhenUsed/>
    <w:rsid w:val="00343DCB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2F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92F3B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uiPriority w:val="99"/>
    <w:semiHidden/>
    <w:unhideWhenUsed/>
    <w:rsid w:val="00C65264"/>
    <w:rPr>
      <w:color w:val="808080"/>
      <w:shd w:val="clear" w:color="auto" w:fill="E6E6E6"/>
    </w:rPr>
  </w:style>
  <w:style w:type="character" w:styleId="CommentReference">
    <w:name w:val="annotation reference"/>
    <w:uiPriority w:val="99"/>
    <w:semiHidden/>
    <w:unhideWhenUsed/>
    <w:rsid w:val="004A61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610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A6108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610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A6108"/>
    <w:rPr>
      <w:rFonts w:ascii="Verdana" w:hAnsi="Verdana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1609C4"/>
    <w:pPr>
      <w:pBdr>
        <w:bottom w:val="single" w:sz="4" w:space="1" w:color="auto"/>
      </w:pBdr>
      <w:contextualSpacing/>
    </w:pPr>
    <w:rPr>
      <w:rFonts w:ascii="Cambria" w:hAnsi="Cambria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sid w:val="001609C4"/>
    <w:rPr>
      <w:rFonts w:ascii="Cambria" w:eastAsia="Times New Roman" w:hAnsi="Cambria" w:cs="Times New Roman"/>
      <w:spacing w:val="5"/>
      <w:sz w:val="52"/>
      <w:szCs w:val="52"/>
    </w:rPr>
  </w:style>
  <w:style w:type="paragraph" w:styleId="ListParagraph">
    <w:name w:val="List Paragraph"/>
    <w:basedOn w:val="Normal"/>
    <w:uiPriority w:val="34"/>
    <w:qFormat/>
    <w:rsid w:val="001609C4"/>
    <w:pPr>
      <w:ind w:left="720"/>
      <w:contextualSpacing/>
    </w:pPr>
  </w:style>
  <w:style w:type="paragraph" w:styleId="BodyText">
    <w:name w:val="Body Text"/>
    <w:basedOn w:val="Normal"/>
    <w:link w:val="BodyTextChar"/>
    <w:rsid w:val="00021664"/>
    <w:pPr>
      <w:spacing w:after="120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021664"/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link w:val="Heading1"/>
    <w:uiPriority w:val="9"/>
    <w:rsid w:val="001609C4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1609C4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1609C4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1609C4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1609C4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1609C4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1609C4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1609C4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rsid w:val="001609C4"/>
    <w:rPr>
      <w:caps/>
      <w:spacing w:val="10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09C4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1609C4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1609C4"/>
    <w:rPr>
      <w:b/>
      <w:bCs/>
    </w:rPr>
  </w:style>
  <w:style w:type="paragraph" w:styleId="NoSpacing">
    <w:name w:val="No Spacing"/>
    <w:basedOn w:val="Normal"/>
    <w:link w:val="NoSpacingChar"/>
    <w:uiPriority w:val="1"/>
    <w:qFormat/>
    <w:rsid w:val="001609C4"/>
  </w:style>
  <w:style w:type="character" w:customStyle="1" w:styleId="NoSpacingChar">
    <w:name w:val="No Spacing Char"/>
    <w:link w:val="NoSpacing"/>
    <w:uiPriority w:val="1"/>
    <w:rsid w:val="001609C4"/>
  </w:style>
  <w:style w:type="paragraph" w:styleId="Quote">
    <w:name w:val="Quote"/>
    <w:basedOn w:val="Normal"/>
    <w:next w:val="Normal"/>
    <w:link w:val="QuoteChar"/>
    <w:uiPriority w:val="29"/>
    <w:qFormat/>
    <w:rsid w:val="001609C4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1609C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09C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1609C4"/>
    <w:rPr>
      <w:b/>
      <w:bCs/>
      <w:i/>
      <w:iCs/>
    </w:rPr>
  </w:style>
  <w:style w:type="character" w:styleId="SubtleEmphasis">
    <w:name w:val="Subtle Emphasis"/>
    <w:uiPriority w:val="19"/>
    <w:qFormat/>
    <w:rsid w:val="001609C4"/>
    <w:rPr>
      <w:i/>
      <w:iCs/>
    </w:rPr>
  </w:style>
  <w:style w:type="character" w:styleId="IntenseEmphasis">
    <w:name w:val="Intense Emphasis"/>
    <w:uiPriority w:val="21"/>
    <w:qFormat/>
    <w:rsid w:val="001609C4"/>
    <w:rPr>
      <w:b/>
      <w:bCs/>
    </w:rPr>
  </w:style>
  <w:style w:type="character" w:styleId="SubtleReference">
    <w:name w:val="Subtle Reference"/>
    <w:uiPriority w:val="31"/>
    <w:qFormat/>
    <w:rsid w:val="001609C4"/>
    <w:rPr>
      <w:smallCaps/>
    </w:rPr>
  </w:style>
  <w:style w:type="character" w:styleId="IntenseReference">
    <w:name w:val="Intense Reference"/>
    <w:uiPriority w:val="32"/>
    <w:qFormat/>
    <w:rsid w:val="001609C4"/>
    <w:rPr>
      <w:smallCaps/>
      <w:spacing w:val="5"/>
      <w:u w:val="single"/>
    </w:rPr>
  </w:style>
  <w:style w:type="character" w:styleId="BookTitle">
    <w:name w:val="Book Title"/>
    <w:uiPriority w:val="33"/>
    <w:qFormat/>
    <w:rsid w:val="001609C4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609C4"/>
    <w:pPr>
      <w:outlineLvl w:val="9"/>
    </w:pPr>
    <w:rPr>
      <w:lang w:bidi="en-US"/>
    </w:rPr>
  </w:style>
  <w:style w:type="paragraph" w:styleId="ListBullet">
    <w:name w:val="List Bullet"/>
    <w:basedOn w:val="Normal"/>
    <w:uiPriority w:val="1"/>
    <w:unhideWhenUsed/>
    <w:qFormat/>
    <w:rsid w:val="001B4693"/>
    <w:pPr>
      <w:numPr>
        <w:numId w:val="6"/>
      </w:numPr>
      <w:spacing w:after="80"/>
    </w:pPr>
    <w:rPr>
      <w:rFonts w:ascii="Cambria" w:eastAsia="Cambria" w:hAnsi="Cambria" w:cs="Cambria"/>
      <w:color w:val="404040"/>
      <w:sz w:val="18"/>
      <w:szCs w:val="18"/>
      <w:lang w:eastAsia="ja-JP"/>
    </w:rPr>
  </w:style>
  <w:style w:type="paragraph" w:customStyle="1" w:styleId="yiv1620625698msonormal">
    <w:name w:val="yiv1620625698msonormal"/>
    <w:basedOn w:val="Normal"/>
    <w:rsid w:val="00CE039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E7DF8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ResumeSectionHeading">
    <w:name w:val="Resume Section Heading"/>
    <w:basedOn w:val="Heading5"/>
    <w:autoRedefine/>
    <w:rsid w:val="00612083"/>
    <w:pPr>
      <w:keepNext/>
      <w:pBdr>
        <w:top w:val="single" w:sz="4" w:space="1" w:color="auto"/>
      </w:pBdr>
      <w:shd w:val="clear" w:color="auto" w:fill="D9E2F3" w:themeFill="accent1" w:themeFillTint="33"/>
      <w:spacing w:before="0"/>
      <w:ind w:left="-90"/>
      <w:jc w:val="center"/>
    </w:pPr>
    <w:rPr>
      <w:rFonts w:ascii="Calibri" w:eastAsia="SimSun" w:hAnsi="Calibri" w:cs="Calibri"/>
      <w:smallCaps/>
      <w:color w:val="auto"/>
      <w:spacing w:val="6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1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9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yleamichel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linkedin.com/in/gayleamiche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wlenoir\Application%20Data\Microsoft\Templates\Marketing%20Communications%20Manager%20resum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9C27B8-284F-4D78-B3C6-7723E716B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Marketing Communications Manager resume</Template>
  <TotalTime>0</TotalTime>
  <Pages>2</Pages>
  <Words>831</Words>
  <Characters>5360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 resume</vt:lpstr>
    </vt:vector>
  </TitlesOfParts>
  <LinksUpToDate>false</LinksUpToDate>
  <CharactersWithSpaces>6179</CharactersWithSpaces>
  <SharedDoc>false</SharedDoc>
  <HLinks>
    <vt:vector size="6" baseType="variant">
      <vt:variant>
        <vt:i4>7798850</vt:i4>
      </vt:variant>
      <vt:variant>
        <vt:i4>0</vt:i4>
      </vt:variant>
      <vt:variant>
        <vt:i4>0</vt:i4>
      </vt:variant>
      <vt:variant>
        <vt:i4>5</vt:i4>
      </vt:variant>
      <vt:variant>
        <vt:lpwstr>mailto:gayleamichel@gmail.com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 resume</dc:title>
  <dc:creator/>
  <cp:lastModifiedBy/>
  <cp:revision>1</cp:revision>
  <dcterms:created xsi:type="dcterms:W3CDTF">2023-10-13T17:46:00Z</dcterms:created>
  <dcterms:modified xsi:type="dcterms:W3CDTF">2023-10-13T17:46:00Z</dcterms:modified>
</cp:coreProperties>
</file>